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51558" w14:textId="5599BE44" w:rsidR="00B171F9" w:rsidRPr="00C912DE" w:rsidRDefault="00C912DE" w:rsidP="00091511">
      <w:pPr>
        <w:jc w:val="center"/>
        <w:rPr>
          <w:rFonts w:ascii="League Spartan" w:hAnsi="League Spartan"/>
          <w:b/>
          <w:sz w:val="24"/>
          <w:szCs w:val="24"/>
        </w:rPr>
      </w:pPr>
      <w:bookmarkStart w:id="0" w:name="_Hlk21003303"/>
      <w:bookmarkStart w:id="1" w:name="_Toc452658641"/>
      <w:bookmarkStart w:id="2" w:name="_Toc92886960"/>
      <w:r w:rsidRPr="00C912DE">
        <w:rPr>
          <w:rFonts w:ascii="League Spartan" w:hAnsi="League Spartan" w:cs="Times New Roman"/>
          <w:sz w:val="24"/>
          <w:szCs w:val="24"/>
          <w:lang w:eastAsia="zh-CN"/>
        </w:rPr>
        <w:drawing>
          <wp:inline distT="0" distB="0" distL="0" distR="0" wp14:anchorId="06250A07" wp14:editId="55FE616B">
            <wp:extent cx="2103120" cy="1059180"/>
            <wp:effectExtent l="0" t="0" r="0" b="7620"/>
            <wp:docPr id="4" name="Image 4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, clip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E62B7" w14:textId="1AEC2C87" w:rsidR="00091511" w:rsidRPr="00C912DE" w:rsidRDefault="00091511" w:rsidP="00091511">
      <w:pPr>
        <w:jc w:val="center"/>
        <w:rPr>
          <w:rFonts w:ascii="League Spartan" w:hAnsi="League Spartan"/>
          <w:b/>
          <w:sz w:val="24"/>
          <w:szCs w:val="24"/>
        </w:rPr>
      </w:pPr>
    </w:p>
    <w:p w14:paraId="28ADC60B" w14:textId="1E63C831" w:rsidR="00C912DE" w:rsidRDefault="00C912DE" w:rsidP="002E69D0">
      <w:pPr>
        <w:rPr>
          <w:rFonts w:ascii="League Spartan" w:hAnsi="League Spartan"/>
          <w:b/>
          <w:sz w:val="24"/>
          <w:szCs w:val="24"/>
        </w:rPr>
      </w:pPr>
    </w:p>
    <w:p w14:paraId="7503BD77" w14:textId="77777777" w:rsidR="002E69D0" w:rsidRPr="00C912DE" w:rsidRDefault="002E69D0" w:rsidP="002E69D0">
      <w:pPr>
        <w:rPr>
          <w:rFonts w:ascii="League Spartan" w:hAnsi="League Spartan"/>
          <w:b/>
          <w:sz w:val="24"/>
          <w:szCs w:val="24"/>
        </w:rPr>
      </w:pPr>
    </w:p>
    <w:p w14:paraId="0AAEC7A9" w14:textId="76DBA47F" w:rsidR="00313D58" w:rsidRPr="00313D58" w:rsidRDefault="00313D58" w:rsidP="00313D58">
      <w:pPr>
        <w:jc w:val="center"/>
        <w:rPr>
          <w:rFonts w:ascii="League Spartan" w:hAnsi="League Spartan"/>
          <w:b/>
          <w:noProof w:val="0"/>
          <w:sz w:val="24"/>
          <w:szCs w:val="24"/>
        </w:rPr>
      </w:pPr>
      <w:r>
        <w:rPr>
          <w:rFonts w:ascii="League Spartan" w:hAnsi="League Spartan"/>
          <w:b/>
          <w:noProof w:val="0"/>
          <w:sz w:val="24"/>
          <w:szCs w:val="24"/>
        </w:rPr>
        <w:t>FICHE CONTACT</w:t>
      </w:r>
    </w:p>
    <w:p w14:paraId="6E2E4834" w14:textId="77777777" w:rsidR="00313D58" w:rsidRPr="00313D58" w:rsidRDefault="00313D58" w:rsidP="00313D58">
      <w:pPr>
        <w:jc w:val="center"/>
        <w:rPr>
          <w:rFonts w:ascii="League Spartan" w:hAnsi="League Spartan"/>
          <w:b/>
          <w:noProof w:val="0"/>
          <w:sz w:val="24"/>
          <w:szCs w:val="24"/>
        </w:rPr>
      </w:pPr>
    </w:p>
    <w:p w14:paraId="17C1DAD1" w14:textId="2B886AE1" w:rsidR="00091511" w:rsidRDefault="00091511" w:rsidP="00091511">
      <w:pPr>
        <w:jc w:val="center"/>
        <w:rPr>
          <w:rFonts w:ascii="League Spartan" w:hAnsi="League Spartan"/>
          <w:bCs/>
          <w:sz w:val="24"/>
          <w:szCs w:val="24"/>
        </w:rPr>
      </w:pPr>
    </w:p>
    <w:bookmarkEnd w:id="0"/>
    <w:bookmarkEnd w:id="1"/>
    <w:bookmarkEnd w:id="2"/>
    <w:p w14:paraId="4FD103F6" w14:textId="77777777" w:rsidR="002B3747" w:rsidRDefault="002B3747">
      <w:pPr>
        <w:rPr>
          <w:rFonts w:ascii="League Spartan" w:hAnsi="League Spartan"/>
          <w:b/>
          <w:sz w:val="24"/>
          <w:szCs w:val="24"/>
          <w:u w:val="single"/>
        </w:rPr>
      </w:pPr>
    </w:p>
    <w:p w14:paraId="71191F2E" w14:textId="77777777" w:rsidR="00313D58" w:rsidRPr="00313D58" w:rsidRDefault="00313D58" w:rsidP="00313D58">
      <w:pPr>
        <w:jc w:val="center"/>
        <w:rPr>
          <w:rFonts w:ascii="League Spartan" w:hAnsi="League Spartan"/>
          <w:b/>
          <w:noProof w:val="0"/>
          <w:sz w:val="24"/>
          <w:szCs w:val="24"/>
        </w:rPr>
      </w:pPr>
    </w:p>
    <w:tbl>
      <w:tblPr>
        <w:tblW w:w="10206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6"/>
      </w:tblGrid>
      <w:tr w:rsidR="00313D58" w:rsidRPr="00313D58" w14:paraId="5FBE43AA" w14:textId="77777777" w:rsidTr="00617B1E"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E2DC1" w14:textId="77777777" w:rsidR="00313D58" w:rsidRPr="00313D58" w:rsidRDefault="00313D58" w:rsidP="00313D58">
            <w:pPr>
              <w:ind w:left="207"/>
              <w:rPr>
                <w:rFonts w:ascii="League Spartan" w:hAnsi="League Spartan"/>
                <w:noProof w:val="0"/>
                <w:sz w:val="24"/>
                <w:szCs w:val="24"/>
              </w:rPr>
            </w:pPr>
            <w:r w:rsidRPr="00313D58">
              <w:rPr>
                <w:rFonts w:ascii="League Spartan" w:hAnsi="League Spartan"/>
                <w:b/>
                <w:noProof w:val="0"/>
                <w:sz w:val="24"/>
                <w:szCs w:val="24"/>
              </w:rPr>
              <w:t xml:space="preserve">Pouvoir adjudicateur </w:t>
            </w:r>
          </w:p>
        </w:tc>
      </w:tr>
      <w:tr w:rsidR="00313D58" w:rsidRPr="00313D58" w14:paraId="7824474D" w14:textId="77777777" w:rsidTr="00617B1E"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C905" w14:textId="77777777" w:rsidR="00313D58" w:rsidRPr="00313D58" w:rsidRDefault="00313D58" w:rsidP="00313D58">
            <w:pPr>
              <w:jc w:val="center"/>
              <w:rPr>
                <w:rFonts w:ascii="League Spartan" w:hAnsi="League Spartan"/>
                <w:b/>
                <w:bCs/>
                <w:noProof w:val="0"/>
                <w:sz w:val="24"/>
                <w:szCs w:val="24"/>
              </w:rPr>
            </w:pPr>
          </w:p>
          <w:p w14:paraId="4DCA8CBF" w14:textId="77777777" w:rsidR="00313D58" w:rsidRPr="00313D58" w:rsidRDefault="00313D58" w:rsidP="00313D58">
            <w:pPr>
              <w:widowControl w:val="0"/>
              <w:tabs>
                <w:tab w:val="left" w:leader="dot" w:pos="8505"/>
              </w:tabs>
              <w:spacing w:before="40"/>
              <w:jc w:val="center"/>
              <w:rPr>
                <w:rFonts w:ascii="League Spartan" w:hAnsi="League Spartan"/>
                <w:noProof w:val="0"/>
                <w:sz w:val="24"/>
                <w:szCs w:val="24"/>
              </w:rPr>
            </w:pPr>
            <w:r w:rsidRPr="00313D58">
              <w:rPr>
                <w:rFonts w:ascii="League Spartan" w:hAnsi="League Spartan"/>
                <w:b/>
                <w:noProof w:val="0"/>
                <w:sz w:val="24"/>
                <w:szCs w:val="24"/>
              </w:rPr>
              <w:t>S</w:t>
            </w:r>
            <w:r w:rsidRPr="00313D58">
              <w:rPr>
                <w:rFonts w:ascii="League Spartan" w:hAnsi="League Spartan"/>
                <w:noProof w:val="0"/>
                <w:sz w:val="24"/>
                <w:szCs w:val="24"/>
              </w:rPr>
              <w:t>YNDICAT MIXTE D'</w:t>
            </w:r>
            <w:r w:rsidRPr="00313D58">
              <w:rPr>
                <w:rFonts w:ascii="League Spartan" w:hAnsi="League Spartan"/>
                <w:b/>
                <w:noProof w:val="0"/>
                <w:sz w:val="24"/>
                <w:szCs w:val="24"/>
              </w:rPr>
              <w:t>I</w:t>
            </w:r>
            <w:r w:rsidRPr="00313D58">
              <w:rPr>
                <w:rFonts w:ascii="League Spartan" w:hAnsi="League Spartan"/>
                <w:noProof w:val="0"/>
                <w:sz w:val="24"/>
                <w:szCs w:val="24"/>
              </w:rPr>
              <w:t xml:space="preserve">NGÉNIERIE POUR LES </w:t>
            </w:r>
            <w:r w:rsidRPr="00313D58">
              <w:rPr>
                <w:rFonts w:ascii="League Spartan" w:hAnsi="League Spartan"/>
                <w:b/>
                <w:noProof w:val="0"/>
                <w:sz w:val="24"/>
                <w:szCs w:val="24"/>
              </w:rPr>
              <w:t>C</w:t>
            </w:r>
            <w:r w:rsidRPr="00313D58">
              <w:rPr>
                <w:rFonts w:ascii="League Spartan" w:hAnsi="League Spartan"/>
                <w:noProof w:val="0"/>
                <w:sz w:val="24"/>
                <w:szCs w:val="24"/>
              </w:rPr>
              <w:t xml:space="preserve">OLLECTIVITÉS ET </w:t>
            </w:r>
          </w:p>
          <w:p w14:paraId="6E86639C" w14:textId="77777777" w:rsidR="00313D58" w:rsidRPr="00313D58" w:rsidRDefault="00313D58" w:rsidP="00313D58">
            <w:pPr>
              <w:widowControl w:val="0"/>
              <w:tabs>
                <w:tab w:val="left" w:leader="dot" w:pos="8505"/>
              </w:tabs>
              <w:spacing w:before="40"/>
              <w:jc w:val="center"/>
              <w:rPr>
                <w:rFonts w:ascii="League Spartan" w:hAnsi="League Spartan"/>
                <w:noProof w:val="0"/>
                <w:sz w:val="24"/>
                <w:szCs w:val="24"/>
              </w:rPr>
            </w:pPr>
            <w:r w:rsidRPr="00313D58">
              <w:rPr>
                <w:rFonts w:ascii="League Spartan" w:hAnsi="League Spartan"/>
                <w:b/>
                <w:noProof w:val="0"/>
                <w:sz w:val="24"/>
                <w:szCs w:val="24"/>
              </w:rPr>
              <w:t>T</w:t>
            </w:r>
            <w:r w:rsidRPr="00313D58">
              <w:rPr>
                <w:rFonts w:ascii="League Spartan" w:hAnsi="League Spartan"/>
                <w:noProof w:val="0"/>
                <w:sz w:val="24"/>
                <w:szCs w:val="24"/>
              </w:rPr>
              <w:t xml:space="preserve">ERRITOIRES </w:t>
            </w:r>
            <w:r w:rsidRPr="00313D58">
              <w:rPr>
                <w:rFonts w:ascii="League Spartan" w:hAnsi="League Spartan"/>
                <w:b/>
                <w:noProof w:val="0"/>
                <w:sz w:val="24"/>
                <w:szCs w:val="24"/>
              </w:rPr>
              <w:t>I</w:t>
            </w:r>
            <w:r w:rsidRPr="00313D58">
              <w:rPr>
                <w:rFonts w:ascii="League Spartan" w:hAnsi="League Spartan"/>
                <w:noProof w:val="0"/>
                <w:sz w:val="24"/>
                <w:szCs w:val="24"/>
              </w:rPr>
              <w:t xml:space="preserve">NNOVANTS DES </w:t>
            </w:r>
            <w:r w:rsidRPr="00313D58">
              <w:rPr>
                <w:rFonts w:ascii="League Spartan" w:hAnsi="League Spartan"/>
                <w:b/>
                <w:noProof w:val="0"/>
                <w:sz w:val="24"/>
                <w:szCs w:val="24"/>
              </w:rPr>
              <w:t>A</w:t>
            </w:r>
            <w:r w:rsidRPr="00313D58">
              <w:rPr>
                <w:rFonts w:ascii="League Spartan" w:hAnsi="League Spartan"/>
                <w:noProof w:val="0"/>
                <w:sz w:val="24"/>
                <w:szCs w:val="24"/>
              </w:rPr>
              <w:t xml:space="preserve">LPES ET DE LA </w:t>
            </w:r>
            <w:r w:rsidRPr="00313D58">
              <w:rPr>
                <w:rFonts w:ascii="League Spartan" w:hAnsi="League Spartan"/>
                <w:b/>
                <w:noProof w:val="0"/>
                <w:sz w:val="24"/>
                <w:szCs w:val="24"/>
              </w:rPr>
              <w:t>M</w:t>
            </w:r>
            <w:r w:rsidRPr="00313D58">
              <w:rPr>
                <w:rFonts w:ascii="League Spartan" w:hAnsi="League Spartan"/>
                <w:noProof w:val="0"/>
                <w:sz w:val="24"/>
                <w:szCs w:val="24"/>
              </w:rPr>
              <w:t>ÉDITERRANÉE</w:t>
            </w:r>
          </w:p>
          <w:p w14:paraId="34A84AEA" w14:textId="77777777" w:rsidR="00313D58" w:rsidRPr="00313D58" w:rsidRDefault="00313D58" w:rsidP="00313D58">
            <w:pPr>
              <w:autoSpaceDN w:val="0"/>
              <w:jc w:val="center"/>
              <w:rPr>
                <w:rFonts w:ascii="League Spartan" w:hAnsi="League Spartan"/>
                <w:bCs/>
                <w:noProof w:val="0"/>
                <w:sz w:val="24"/>
                <w:szCs w:val="24"/>
              </w:rPr>
            </w:pPr>
            <w:r w:rsidRPr="00313D58">
              <w:rPr>
                <w:rFonts w:ascii="League Spartan" w:hAnsi="League Spartan"/>
                <w:bCs/>
                <w:noProof w:val="0"/>
                <w:sz w:val="24"/>
                <w:szCs w:val="24"/>
              </w:rPr>
              <w:t>Direction des relations et des services aux adhérents</w:t>
            </w:r>
          </w:p>
          <w:p w14:paraId="374EB492" w14:textId="77777777" w:rsidR="00313D58" w:rsidRPr="00313D58" w:rsidRDefault="00313D58" w:rsidP="00313D58">
            <w:pPr>
              <w:autoSpaceDN w:val="0"/>
              <w:ind w:hanging="9"/>
              <w:jc w:val="center"/>
              <w:rPr>
                <w:rFonts w:ascii="League Spartan" w:hAnsi="League Spartan"/>
                <w:bCs/>
                <w:noProof w:val="0"/>
                <w:sz w:val="24"/>
                <w:szCs w:val="24"/>
              </w:rPr>
            </w:pPr>
            <w:r w:rsidRPr="00313D58">
              <w:rPr>
                <w:rFonts w:ascii="League Spartan" w:hAnsi="League Spartan"/>
                <w:bCs/>
                <w:noProof w:val="0"/>
                <w:sz w:val="24"/>
                <w:szCs w:val="24"/>
              </w:rPr>
              <w:t>Direction des ressources et des moyens</w:t>
            </w:r>
          </w:p>
          <w:p w14:paraId="61721C67" w14:textId="77777777" w:rsidR="00313D58" w:rsidRPr="00313D58" w:rsidRDefault="00313D58" w:rsidP="00313D58">
            <w:pPr>
              <w:ind w:hanging="9"/>
              <w:jc w:val="center"/>
              <w:rPr>
                <w:rFonts w:ascii="League Spartan" w:hAnsi="League Spartan"/>
                <w:bCs/>
                <w:noProof w:val="0"/>
                <w:sz w:val="24"/>
                <w:szCs w:val="24"/>
              </w:rPr>
            </w:pPr>
            <w:r w:rsidRPr="00313D58">
              <w:rPr>
                <w:rFonts w:ascii="League Spartan" w:hAnsi="League Spartan"/>
                <w:bCs/>
                <w:noProof w:val="0"/>
                <w:sz w:val="24"/>
                <w:szCs w:val="24"/>
              </w:rPr>
              <w:t>Les Oréades - 125 rue des Amandiers - CS 70257</w:t>
            </w:r>
          </w:p>
          <w:p w14:paraId="71B893AD" w14:textId="77777777" w:rsidR="00313D58" w:rsidRPr="00313D58" w:rsidRDefault="00313D58" w:rsidP="00313D58">
            <w:pPr>
              <w:jc w:val="center"/>
              <w:rPr>
                <w:rFonts w:ascii="League Spartan" w:hAnsi="League Spartan"/>
                <w:bCs/>
                <w:noProof w:val="0"/>
                <w:sz w:val="24"/>
                <w:szCs w:val="24"/>
              </w:rPr>
            </w:pPr>
            <w:r w:rsidRPr="00313D58">
              <w:rPr>
                <w:rFonts w:ascii="League Spartan" w:hAnsi="League Spartan"/>
                <w:bCs/>
                <w:noProof w:val="0"/>
                <w:sz w:val="24"/>
                <w:szCs w:val="24"/>
              </w:rPr>
              <w:t>06905 SOPHIA-ANTIPOLIS CEDEX</w:t>
            </w:r>
          </w:p>
          <w:p w14:paraId="51064224" w14:textId="77777777" w:rsidR="00313D58" w:rsidRPr="00313D58" w:rsidRDefault="00313D58" w:rsidP="00313D58">
            <w:pPr>
              <w:rPr>
                <w:rFonts w:ascii="League Spartan" w:hAnsi="League Spartan"/>
                <w:noProof w:val="0"/>
                <w:sz w:val="24"/>
                <w:szCs w:val="24"/>
              </w:rPr>
            </w:pPr>
          </w:p>
        </w:tc>
      </w:tr>
    </w:tbl>
    <w:p w14:paraId="22D04837" w14:textId="77777777" w:rsidR="00313D58" w:rsidRPr="00313D58" w:rsidRDefault="00313D58" w:rsidP="00313D58">
      <w:pPr>
        <w:rPr>
          <w:rFonts w:ascii="League Spartan" w:hAnsi="League Spartan"/>
          <w:noProof w:val="0"/>
          <w:sz w:val="24"/>
          <w:szCs w:val="24"/>
        </w:rPr>
      </w:pPr>
    </w:p>
    <w:tbl>
      <w:tblPr>
        <w:tblpPr w:leftFromText="141" w:rightFromText="141" w:vertAnchor="text" w:horzAnchor="margin" w:tblpY="27"/>
        <w:tblW w:w="10198" w:type="dxa"/>
        <w:tblLayout w:type="fixed"/>
        <w:tblLook w:val="0000" w:firstRow="0" w:lastRow="0" w:firstColumn="0" w:lastColumn="0" w:noHBand="0" w:noVBand="0"/>
      </w:tblPr>
      <w:tblGrid>
        <w:gridCol w:w="10198"/>
      </w:tblGrid>
      <w:tr w:rsidR="00313D58" w:rsidRPr="00313D58" w14:paraId="624CD6DC" w14:textId="77777777" w:rsidTr="00617B1E">
        <w:trPr>
          <w:trHeight w:val="220"/>
        </w:trPr>
        <w:tc>
          <w:tcPr>
            <w:tcW w:w="10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F278B" w14:textId="77777777" w:rsidR="00313D58" w:rsidRPr="00313D58" w:rsidRDefault="00313D58" w:rsidP="00313D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207"/>
              <w:rPr>
                <w:rFonts w:ascii="League Spartan" w:hAnsi="League Spartan"/>
                <w:noProof w:val="0"/>
                <w:color w:val="000000"/>
                <w:sz w:val="24"/>
                <w:szCs w:val="24"/>
              </w:rPr>
            </w:pPr>
            <w:r w:rsidRPr="00313D58">
              <w:rPr>
                <w:rFonts w:ascii="League Spartan" w:hAnsi="League Spartan"/>
                <w:b/>
                <w:noProof w:val="0"/>
                <w:color w:val="000000"/>
                <w:sz w:val="24"/>
                <w:szCs w:val="24"/>
              </w:rPr>
              <w:t>Type de marché</w:t>
            </w:r>
          </w:p>
        </w:tc>
      </w:tr>
      <w:tr w:rsidR="00313D58" w:rsidRPr="00313D58" w14:paraId="08845398" w14:textId="77777777" w:rsidTr="00617B1E">
        <w:trPr>
          <w:trHeight w:val="754"/>
        </w:trPr>
        <w:tc>
          <w:tcPr>
            <w:tcW w:w="10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BAE2F" w14:textId="77777777" w:rsidR="00313D58" w:rsidRPr="00313D58" w:rsidRDefault="00313D58" w:rsidP="00313D58">
            <w:pPr>
              <w:suppressAutoHyphens/>
              <w:autoSpaceDN w:val="0"/>
              <w:jc w:val="center"/>
              <w:rPr>
                <w:rFonts w:ascii="League Spartan" w:eastAsia="Calibri" w:hAnsi="League Spartan" w:cs="Times New Roman"/>
                <w:b/>
                <w:bCs/>
                <w:noProof w:val="0"/>
                <w:sz w:val="24"/>
                <w:szCs w:val="24"/>
              </w:rPr>
            </w:pPr>
          </w:p>
          <w:p w14:paraId="5EB60901" w14:textId="77777777" w:rsidR="00313D58" w:rsidRPr="00313D58" w:rsidRDefault="00313D58" w:rsidP="00313D58">
            <w:pPr>
              <w:suppressAutoHyphens/>
              <w:autoSpaceDN w:val="0"/>
              <w:jc w:val="center"/>
              <w:rPr>
                <w:rFonts w:ascii="League Spartan" w:eastAsia="Calibri" w:hAnsi="League Spartan" w:cs="Times New Roman"/>
                <w:b/>
                <w:bCs/>
                <w:noProof w:val="0"/>
                <w:sz w:val="24"/>
                <w:szCs w:val="24"/>
              </w:rPr>
            </w:pPr>
            <w:r w:rsidRPr="00313D58">
              <w:rPr>
                <w:rFonts w:ascii="League Spartan" w:eastAsia="Calibri" w:hAnsi="League Spartan" w:cs="Times New Roman"/>
                <w:b/>
                <w:bCs/>
                <w:noProof w:val="0"/>
                <w:sz w:val="24"/>
                <w:szCs w:val="24"/>
              </w:rPr>
              <w:t xml:space="preserve">ACCORD-CADRE DE TECHNIQUES DE L’INFORMATION ET DE LA COMMUNICATION </w:t>
            </w:r>
          </w:p>
        </w:tc>
      </w:tr>
    </w:tbl>
    <w:p w14:paraId="578794BB" w14:textId="77777777" w:rsidR="00313D58" w:rsidRPr="00313D58" w:rsidRDefault="00313D58" w:rsidP="00313D58">
      <w:pPr>
        <w:jc w:val="both"/>
        <w:rPr>
          <w:rFonts w:ascii="League Spartan" w:hAnsi="League Spartan"/>
          <w:noProof w:val="0"/>
          <w:sz w:val="24"/>
          <w:szCs w:val="24"/>
        </w:rPr>
      </w:pPr>
    </w:p>
    <w:tbl>
      <w:tblPr>
        <w:tblpPr w:leftFromText="141" w:rightFromText="141" w:vertAnchor="text" w:horzAnchor="margin" w:tblpY="55"/>
        <w:tblW w:w="101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8"/>
      </w:tblGrid>
      <w:tr w:rsidR="00313D58" w:rsidRPr="00313D58" w14:paraId="49EB5C8C" w14:textId="77777777" w:rsidTr="00617B1E">
        <w:trPr>
          <w:trHeight w:val="23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B1B7" w14:textId="77777777" w:rsidR="00313D58" w:rsidRPr="00313D58" w:rsidRDefault="00313D58" w:rsidP="00313D58">
            <w:pPr>
              <w:ind w:left="207"/>
              <w:rPr>
                <w:rFonts w:ascii="League Spartan" w:hAnsi="League Spartan"/>
                <w:noProof w:val="0"/>
                <w:sz w:val="24"/>
                <w:szCs w:val="24"/>
              </w:rPr>
            </w:pPr>
            <w:r w:rsidRPr="00313D58">
              <w:rPr>
                <w:rFonts w:ascii="League Spartan" w:hAnsi="League Spartan"/>
                <w:b/>
                <w:noProof w:val="0"/>
                <w:sz w:val="24"/>
                <w:szCs w:val="24"/>
              </w:rPr>
              <w:t xml:space="preserve">Objet de la consultation </w:t>
            </w:r>
          </w:p>
        </w:tc>
      </w:tr>
      <w:tr w:rsidR="00313D58" w:rsidRPr="00313D58" w14:paraId="2C8C27FB" w14:textId="77777777" w:rsidTr="00617B1E">
        <w:trPr>
          <w:trHeight w:val="1063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A40FF" w14:textId="77777777" w:rsidR="00313D58" w:rsidRPr="00313D58" w:rsidRDefault="00313D58" w:rsidP="00313D58">
            <w:pPr>
              <w:spacing w:before="100" w:beforeAutospacing="1"/>
              <w:jc w:val="center"/>
              <w:rPr>
                <w:rFonts w:ascii="League Spartan" w:hAnsi="League Spartan"/>
                <w:noProof w:val="0"/>
                <w:sz w:val="32"/>
                <w:szCs w:val="40"/>
              </w:rPr>
            </w:pPr>
          </w:p>
          <w:p w14:paraId="06DA9AAA" w14:textId="77777777" w:rsidR="007D4966" w:rsidRDefault="00313D58" w:rsidP="00313D58">
            <w:pPr>
              <w:widowControl w:val="0"/>
              <w:jc w:val="center"/>
              <w:rPr>
                <w:rFonts w:ascii="League Spartan" w:hAnsi="League Spartan"/>
                <w:b/>
                <w:bCs/>
                <w:noProof w:val="0"/>
                <w:sz w:val="24"/>
                <w:szCs w:val="24"/>
              </w:rPr>
            </w:pPr>
            <w:r w:rsidRPr="00313D58">
              <w:rPr>
                <w:rFonts w:ascii="League Spartan" w:hAnsi="League Spartan"/>
                <w:b/>
                <w:bCs/>
                <w:noProof w:val="0"/>
                <w:sz w:val="24"/>
                <w:szCs w:val="24"/>
              </w:rPr>
              <w:t xml:space="preserve">SYSTÈME D’ACQUISITION DYNAMIQUE ET INNOVANT DE SOLUTIONS ET </w:t>
            </w:r>
          </w:p>
          <w:p w14:paraId="6CAC642E" w14:textId="4FB8FD4F" w:rsidR="00313D58" w:rsidRPr="00313D58" w:rsidRDefault="00313D58" w:rsidP="00313D58">
            <w:pPr>
              <w:widowControl w:val="0"/>
              <w:jc w:val="center"/>
              <w:rPr>
                <w:rFonts w:ascii="League Spartan" w:hAnsi="League Spartan"/>
                <w:b/>
                <w:bCs/>
                <w:noProof w:val="0"/>
                <w:sz w:val="24"/>
                <w:szCs w:val="24"/>
              </w:rPr>
            </w:pPr>
            <w:r w:rsidRPr="00313D58">
              <w:rPr>
                <w:rFonts w:ascii="League Spartan" w:hAnsi="League Spartan"/>
                <w:b/>
                <w:bCs/>
                <w:noProof w:val="0"/>
                <w:sz w:val="24"/>
                <w:szCs w:val="24"/>
              </w:rPr>
              <w:t>PRESTATIONS INTELLECTUELLES BASÉES SUR L’INTELLIGENCE ARTIFICIELLE</w:t>
            </w:r>
          </w:p>
        </w:tc>
      </w:tr>
    </w:tbl>
    <w:p w14:paraId="17E697FC" w14:textId="77777777" w:rsidR="00313D58" w:rsidRPr="00313D58" w:rsidRDefault="00313D58" w:rsidP="00313D58">
      <w:pPr>
        <w:jc w:val="both"/>
        <w:rPr>
          <w:rFonts w:ascii="League Spartan" w:hAnsi="League Spartan"/>
          <w:noProof w:val="0"/>
          <w:sz w:val="24"/>
          <w:szCs w:val="24"/>
        </w:rPr>
      </w:pPr>
    </w:p>
    <w:p w14:paraId="0461632F" w14:textId="77777777" w:rsidR="00313D58" w:rsidRPr="00313D58" w:rsidRDefault="00313D58" w:rsidP="00313D58">
      <w:pPr>
        <w:jc w:val="both"/>
        <w:rPr>
          <w:rFonts w:ascii="League Spartan" w:hAnsi="League Spartan"/>
          <w:noProof w:val="0"/>
          <w:sz w:val="24"/>
          <w:szCs w:val="24"/>
        </w:rPr>
      </w:pPr>
    </w:p>
    <w:p w14:paraId="2726C43D" w14:textId="77777777" w:rsidR="00313D58" w:rsidRPr="00313D58" w:rsidRDefault="00313D58" w:rsidP="00313D58">
      <w:pPr>
        <w:jc w:val="both"/>
        <w:rPr>
          <w:rFonts w:ascii="League Spartan" w:hAnsi="League Spartan"/>
          <w:noProof w:val="0"/>
          <w:sz w:val="24"/>
          <w:szCs w:val="24"/>
        </w:rPr>
      </w:pPr>
    </w:p>
    <w:p w14:paraId="15431A8D" w14:textId="77777777" w:rsidR="00313D58" w:rsidRPr="00313D58" w:rsidRDefault="00313D58" w:rsidP="00313D58">
      <w:pPr>
        <w:jc w:val="both"/>
        <w:rPr>
          <w:rFonts w:ascii="League Spartan" w:hAnsi="League Spartan"/>
          <w:noProof w:val="0"/>
          <w:color w:val="FF0000"/>
          <w:sz w:val="24"/>
          <w:szCs w:val="24"/>
          <w:highlight w:val="cyan"/>
        </w:rPr>
      </w:pPr>
      <w:r w:rsidRPr="00313D58">
        <w:rPr>
          <w:rFonts w:ascii="League Spartan" w:hAnsi="League Spartan"/>
          <w:color w:val="FF0000"/>
          <w:sz w:val="24"/>
          <w:szCs w:val="24"/>
          <w:highlight w:val="cy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26C9C" wp14:editId="6ABDF3E3">
                <wp:simplePos x="0" y="0"/>
                <wp:positionH relativeFrom="margin">
                  <wp:posOffset>-6737</wp:posOffset>
                </wp:positionH>
                <wp:positionV relativeFrom="paragraph">
                  <wp:posOffset>23357</wp:posOffset>
                </wp:positionV>
                <wp:extent cx="5886450" cy="585249"/>
                <wp:effectExtent l="19050" t="19050" r="19050" b="24765"/>
                <wp:wrapNone/>
                <wp:docPr id="19090228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58524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A6B80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1C57F1" w14:textId="77777777" w:rsidR="00313D58" w:rsidRPr="00313D58" w:rsidRDefault="00313D58" w:rsidP="00313D58">
                            <w:pPr>
                              <w:jc w:val="center"/>
                              <w:rPr>
                                <w:rFonts w:ascii="League Spartan" w:hAnsi="League Spartan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313D58">
                              <w:rPr>
                                <w:rFonts w:ascii="League Spartan" w:hAnsi="League Spartan"/>
                                <w:color w:val="FFFFFF"/>
                                <w:sz w:val="24"/>
                                <w:szCs w:val="24"/>
                              </w:rPr>
                              <w:t>PROCÉDURE DE PASSATION :</w:t>
                            </w:r>
                          </w:p>
                          <w:p w14:paraId="57667D8F" w14:textId="77777777" w:rsidR="00313D58" w:rsidRPr="00313D58" w:rsidRDefault="00313D58" w:rsidP="00313D58">
                            <w:pPr>
                              <w:ind w:firstLine="709"/>
                              <w:jc w:val="center"/>
                              <w:rPr>
                                <w:rFonts w:ascii="League Spartan" w:hAnsi="League Spartan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313D58">
                              <w:rPr>
                                <w:rFonts w:ascii="League Spartan" w:hAnsi="League Spartan"/>
                                <w:color w:val="FFFFFF"/>
                                <w:sz w:val="24"/>
                                <w:szCs w:val="24"/>
                              </w:rPr>
                              <w:t xml:space="preserve">Système d’Acquisition Dynamique passé en application des articles R.2162-37 à R.2162-51 du code de la commande publique. </w:t>
                            </w:r>
                          </w:p>
                          <w:p w14:paraId="11EBBBF5" w14:textId="77777777" w:rsidR="00313D58" w:rsidRDefault="00313D58" w:rsidP="00313D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226C9C" id="AutoShape 8" o:spid="_x0000_s1026" style="position:absolute;left:0;text-align:left;margin-left:-.55pt;margin-top:1.85pt;width:463.5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" fillcolor="#1a6b80" strokeweight="3pt">
                <v:textbox>
                  <w:txbxContent>
                    <w:p w14:paraId="211C57F1" w14:textId="77777777" w:rsidR="00313D58" w:rsidRPr="00313D58" w:rsidRDefault="00313D58" w:rsidP="00313D58">
                      <w:pPr>
                        <w:jc w:val="center"/>
                        <w:rPr>
                          <w:rFonts w:ascii="League Spartan" w:hAnsi="League Spartan"/>
                          <w:color w:val="FFFFFF"/>
                          <w:sz w:val="24"/>
                          <w:szCs w:val="24"/>
                        </w:rPr>
                      </w:pPr>
                      <w:r w:rsidRPr="00313D58">
                        <w:rPr>
                          <w:rFonts w:ascii="League Spartan" w:hAnsi="League Spartan"/>
                          <w:color w:val="FFFFFF"/>
                          <w:sz w:val="24"/>
                          <w:szCs w:val="24"/>
                        </w:rPr>
                        <w:t>PROCÉDURE DE PASSATION :</w:t>
                      </w:r>
                    </w:p>
                    <w:p w14:paraId="57667D8F" w14:textId="77777777" w:rsidR="00313D58" w:rsidRPr="00313D58" w:rsidRDefault="00313D58" w:rsidP="00313D58">
                      <w:pPr>
                        <w:ind w:firstLine="709"/>
                        <w:jc w:val="center"/>
                        <w:rPr>
                          <w:rFonts w:ascii="League Spartan" w:hAnsi="League Spartan"/>
                          <w:color w:val="FFFFFF"/>
                          <w:sz w:val="24"/>
                          <w:szCs w:val="24"/>
                        </w:rPr>
                      </w:pPr>
                      <w:r w:rsidRPr="00313D58">
                        <w:rPr>
                          <w:rFonts w:ascii="League Spartan" w:hAnsi="League Spartan"/>
                          <w:color w:val="FFFFFF"/>
                          <w:sz w:val="24"/>
                          <w:szCs w:val="24"/>
                        </w:rPr>
                        <w:t xml:space="preserve">Système d’Acquisition Dynamique passé en application des articles R.2162-37 à R.2162-51 du code de la commande publique. </w:t>
                      </w:r>
                    </w:p>
                    <w:p w14:paraId="11EBBBF5" w14:textId="77777777" w:rsidR="00313D58" w:rsidRDefault="00313D58" w:rsidP="00313D5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5E4427" w14:textId="77777777" w:rsidR="00313D58" w:rsidRPr="00313D58" w:rsidRDefault="00313D58" w:rsidP="00313D58">
      <w:pPr>
        <w:jc w:val="both"/>
        <w:rPr>
          <w:rFonts w:ascii="League Spartan" w:hAnsi="League Spartan"/>
          <w:noProof w:val="0"/>
          <w:color w:val="FF0000"/>
          <w:sz w:val="24"/>
          <w:szCs w:val="24"/>
          <w:highlight w:val="cyan"/>
        </w:rPr>
      </w:pPr>
    </w:p>
    <w:p w14:paraId="1D695719" w14:textId="77777777" w:rsidR="00313D58" w:rsidRPr="00313D58" w:rsidRDefault="00313D58" w:rsidP="00313D58">
      <w:pPr>
        <w:jc w:val="both"/>
        <w:rPr>
          <w:rFonts w:ascii="League Spartan" w:hAnsi="League Spartan"/>
          <w:noProof w:val="0"/>
          <w:color w:val="FF0000"/>
          <w:sz w:val="24"/>
          <w:szCs w:val="24"/>
          <w:highlight w:val="cyan"/>
        </w:rPr>
      </w:pPr>
    </w:p>
    <w:p w14:paraId="6D3F2622" w14:textId="77777777" w:rsidR="00313D58" w:rsidRPr="00313D58" w:rsidRDefault="00313D58" w:rsidP="00313D58">
      <w:pPr>
        <w:jc w:val="both"/>
        <w:rPr>
          <w:rFonts w:ascii="League Spartan" w:hAnsi="League Spartan"/>
          <w:noProof w:val="0"/>
          <w:color w:val="FF0000"/>
          <w:sz w:val="24"/>
          <w:szCs w:val="24"/>
          <w:highlight w:val="cyan"/>
        </w:rPr>
      </w:pPr>
    </w:p>
    <w:p w14:paraId="2AA6CE34" w14:textId="77777777" w:rsidR="00313D58" w:rsidRPr="00313D58" w:rsidRDefault="00313D58" w:rsidP="00313D58">
      <w:pPr>
        <w:jc w:val="both"/>
        <w:rPr>
          <w:rFonts w:ascii="League Spartan" w:hAnsi="League Spartan"/>
          <w:noProof w:val="0"/>
          <w:color w:val="FF0000"/>
          <w:sz w:val="24"/>
          <w:szCs w:val="24"/>
          <w:highlight w:val="cyan"/>
        </w:rPr>
      </w:pPr>
    </w:p>
    <w:p w14:paraId="5C417170" w14:textId="77777777" w:rsidR="00313D58" w:rsidRPr="00313D58" w:rsidRDefault="00313D58" w:rsidP="00313D58">
      <w:pPr>
        <w:jc w:val="both"/>
        <w:rPr>
          <w:rFonts w:ascii="League Spartan" w:hAnsi="League Spartan"/>
          <w:noProof w:val="0"/>
          <w:color w:val="FF0000"/>
          <w:sz w:val="24"/>
          <w:szCs w:val="24"/>
          <w:highlight w:val="cyan"/>
        </w:rPr>
      </w:pPr>
    </w:p>
    <w:p w14:paraId="55A9B9A4" w14:textId="77777777" w:rsidR="00313D58" w:rsidRPr="00313D58" w:rsidRDefault="00313D58" w:rsidP="00313D58">
      <w:pPr>
        <w:jc w:val="both"/>
        <w:rPr>
          <w:rFonts w:ascii="League Spartan" w:hAnsi="League Spartan"/>
          <w:noProof w:val="0"/>
          <w:color w:val="FF0000"/>
          <w:sz w:val="24"/>
          <w:szCs w:val="24"/>
          <w:highlight w:val="cyan"/>
        </w:rPr>
      </w:pPr>
    </w:p>
    <w:p w14:paraId="6B43AE41" w14:textId="77777777" w:rsidR="00313D58" w:rsidRPr="00313D58" w:rsidRDefault="00313D58" w:rsidP="00313D58">
      <w:pPr>
        <w:jc w:val="both"/>
        <w:rPr>
          <w:rFonts w:ascii="League Spartan" w:hAnsi="League Spartan"/>
          <w:noProof w:val="0"/>
          <w:color w:val="FF0000"/>
          <w:sz w:val="24"/>
          <w:szCs w:val="24"/>
          <w:highlight w:val="cyan"/>
        </w:rPr>
      </w:pPr>
    </w:p>
    <w:p w14:paraId="1E80E01D" w14:textId="77777777" w:rsidR="00313D58" w:rsidRPr="00313D58" w:rsidRDefault="00313D58" w:rsidP="00313D58">
      <w:pPr>
        <w:jc w:val="both"/>
        <w:rPr>
          <w:rFonts w:ascii="League Spartan" w:hAnsi="League Spartan"/>
          <w:noProof w:val="0"/>
          <w:color w:val="FF0000"/>
          <w:sz w:val="24"/>
          <w:szCs w:val="24"/>
          <w:highlight w:val="cyan"/>
        </w:rPr>
      </w:pPr>
    </w:p>
    <w:p w14:paraId="71DA72BE" w14:textId="77777777" w:rsidR="00313D58" w:rsidRDefault="00313D58">
      <w:pPr>
        <w:rPr>
          <w:rFonts w:ascii="League Spartan" w:hAnsi="League Spartan"/>
          <w:b/>
          <w:sz w:val="24"/>
          <w:szCs w:val="24"/>
          <w:u w:val="single"/>
        </w:rPr>
      </w:pPr>
    </w:p>
    <w:p w14:paraId="661D432A" w14:textId="77777777" w:rsidR="00313D58" w:rsidRDefault="00313D58">
      <w:pPr>
        <w:rPr>
          <w:rFonts w:ascii="League Spartan" w:hAnsi="League Spartan"/>
          <w:b/>
          <w:sz w:val="24"/>
          <w:szCs w:val="24"/>
          <w:u w:val="single"/>
        </w:rPr>
      </w:pPr>
    </w:p>
    <w:p w14:paraId="0FCADC0A" w14:textId="77777777" w:rsidR="00313D58" w:rsidRDefault="00313D58">
      <w:pPr>
        <w:rPr>
          <w:rFonts w:ascii="League Spartan" w:hAnsi="League Spartan"/>
          <w:b/>
          <w:sz w:val="24"/>
          <w:szCs w:val="24"/>
          <w:u w:val="single"/>
        </w:rPr>
      </w:pPr>
    </w:p>
    <w:p w14:paraId="3EB9E169" w14:textId="77777777" w:rsidR="00313D58" w:rsidRDefault="00313D58">
      <w:pPr>
        <w:rPr>
          <w:rFonts w:ascii="League Spartan" w:hAnsi="League Spartan"/>
          <w:b/>
          <w:sz w:val="24"/>
          <w:szCs w:val="24"/>
          <w:u w:val="single"/>
        </w:rPr>
      </w:pPr>
    </w:p>
    <w:p w14:paraId="0AFB33A8" w14:textId="77777777" w:rsidR="00313D58" w:rsidRDefault="00313D58">
      <w:pPr>
        <w:rPr>
          <w:rFonts w:ascii="League Spartan" w:hAnsi="League Spartan"/>
          <w:b/>
          <w:sz w:val="24"/>
          <w:szCs w:val="24"/>
          <w:u w:val="single"/>
        </w:rPr>
      </w:pPr>
    </w:p>
    <w:p w14:paraId="37CB3A7C" w14:textId="77777777" w:rsidR="00313D58" w:rsidRDefault="00313D58">
      <w:pPr>
        <w:rPr>
          <w:rFonts w:ascii="League Spartan" w:hAnsi="League Spartan"/>
          <w:b/>
          <w:sz w:val="24"/>
          <w:szCs w:val="24"/>
          <w:u w:val="single"/>
        </w:rPr>
      </w:pPr>
    </w:p>
    <w:p w14:paraId="3F198D16" w14:textId="77777777" w:rsidR="00313D58" w:rsidRDefault="00313D58">
      <w:pPr>
        <w:rPr>
          <w:rFonts w:ascii="League Spartan" w:hAnsi="League Spartan"/>
          <w:b/>
          <w:sz w:val="24"/>
          <w:szCs w:val="24"/>
          <w:u w:val="single"/>
        </w:rPr>
      </w:pPr>
    </w:p>
    <w:p w14:paraId="6DA3063A" w14:textId="77777777" w:rsidR="00313D58" w:rsidRDefault="00313D58">
      <w:pPr>
        <w:rPr>
          <w:rFonts w:ascii="League Spartan" w:hAnsi="League Spartan"/>
          <w:b/>
          <w:sz w:val="24"/>
          <w:szCs w:val="24"/>
          <w:u w:val="single"/>
        </w:rPr>
      </w:pPr>
    </w:p>
    <w:p w14:paraId="101D46B0" w14:textId="77777777" w:rsidR="00313D58" w:rsidRDefault="00313D58">
      <w:pPr>
        <w:rPr>
          <w:rFonts w:ascii="League Spartan" w:hAnsi="League Spartan"/>
          <w:b/>
          <w:sz w:val="24"/>
          <w:szCs w:val="24"/>
          <w:u w:val="single"/>
        </w:rPr>
      </w:pPr>
    </w:p>
    <w:p w14:paraId="418B7F89" w14:textId="77777777" w:rsidR="00313D58" w:rsidRDefault="00313D58">
      <w:pPr>
        <w:rPr>
          <w:rFonts w:ascii="League Spartan" w:hAnsi="League Spartan"/>
          <w:b/>
          <w:sz w:val="24"/>
          <w:szCs w:val="24"/>
          <w:u w:val="single"/>
        </w:rPr>
      </w:pPr>
    </w:p>
    <w:p w14:paraId="58677363" w14:textId="77777777" w:rsidR="00313D58" w:rsidRPr="00C912DE" w:rsidRDefault="00313D58">
      <w:pPr>
        <w:rPr>
          <w:rFonts w:ascii="League Spartan" w:hAnsi="League Spartan"/>
          <w:sz w:val="24"/>
          <w:szCs w:val="24"/>
        </w:rPr>
      </w:pPr>
    </w:p>
    <w:p w14:paraId="2091D33B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ind w:left="284" w:firstLine="142"/>
        <w:rPr>
          <w:rFonts w:ascii="League Spartan" w:hAnsi="League Spartan"/>
          <w:sz w:val="24"/>
          <w:szCs w:val="24"/>
          <w:u w:val="single"/>
        </w:rPr>
      </w:pPr>
    </w:p>
    <w:p w14:paraId="15613044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</w:rPr>
        <w:t>JE, contractant unique soussigné</w:t>
      </w:r>
    </w:p>
    <w:p w14:paraId="4C854C29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</w:p>
    <w:p w14:paraId="30C7A839" w14:textId="23C3DCC1" w:rsidR="002B3747" w:rsidRPr="00C912DE" w:rsidRDefault="008425F4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</w:rPr>
        <w:t>Prénom</w:t>
      </w:r>
      <w:r>
        <w:rPr>
          <w:rFonts w:ascii="League Spartan" w:hAnsi="League Spartan"/>
          <w:sz w:val="24"/>
          <w:szCs w:val="24"/>
        </w:rPr>
        <w:t>,</w:t>
      </w:r>
      <w:r w:rsidRPr="00C912DE">
        <w:rPr>
          <w:rFonts w:ascii="League Spartan" w:hAnsi="League Spartan"/>
          <w:sz w:val="24"/>
          <w:szCs w:val="24"/>
        </w:rPr>
        <w:t xml:space="preserve"> </w:t>
      </w:r>
      <w:r w:rsidR="002B3747" w:rsidRPr="00C912DE">
        <w:rPr>
          <w:rFonts w:ascii="League Spartan" w:hAnsi="League Spartan"/>
          <w:sz w:val="24"/>
          <w:szCs w:val="24"/>
        </w:rPr>
        <w:t>Nom :</w:t>
      </w:r>
      <w:r w:rsidR="009E07E9" w:rsidRPr="00C912DE">
        <w:rPr>
          <w:rFonts w:ascii="League Spartan" w:hAnsi="League Spartan"/>
          <w:sz w:val="24"/>
          <w:szCs w:val="24"/>
        </w:rPr>
        <w:t xml:space="preserve"> 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768D58B0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</w:p>
    <w:p w14:paraId="27904ACE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</w:rPr>
        <w:t>Qualité :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 xml:space="preserve"> 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659285D8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</w:p>
    <w:p w14:paraId="41259479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</w:rPr>
        <w:t>Société :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 xml:space="preserve"> 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5E99509C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</w:p>
    <w:p w14:paraId="3AB6505B" w14:textId="18EBBE29" w:rsidR="00601055" w:rsidRPr="00C912DE" w:rsidRDefault="00601055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</w:rPr>
        <w:t>Adresse internet de la société :..........................................................................</w:t>
      </w:r>
    </w:p>
    <w:p w14:paraId="7F358B2C" w14:textId="77777777" w:rsidR="00601055" w:rsidRPr="00C912DE" w:rsidRDefault="00601055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</w:p>
    <w:p w14:paraId="44290833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</w:rPr>
        <w:t xml:space="preserve">Forme juridique : 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752C780C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</w:p>
    <w:p w14:paraId="4606574D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</w:rPr>
        <w:t>Siège social (adresse complète)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 xml:space="preserve"> 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7C4FF106" w14:textId="77777777" w:rsidR="002B3747" w:rsidRPr="00C912DE" w:rsidRDefault="009E07E9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21DE5B08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</w:p>
    <w:p w14:paraId="6A571274" w14:textId="47625321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b/>
          <w:bCs/>
          <w:sz w:val="24"/>
          <w:szCs w:val="24"/>
          <w:u w:val="single"/>
        </w:rPr>
        <w:t xml:space="preserve">Personne </w:t>
      </w:r>
      <w:r w:rsidR="00313D58">
        <w:rPr>
          <w:rFonts w:ascii="League Spartan" w:hAnsi="League Spartan"/>
          <w:b/>
          <w:bCs/>
          <w:sz w:val="24"/>
          <w:szCs w:val="24"/>
          <w:u w:val="single"/>
        </w:rPr>
        <w:t>à contacter dans le cadre du SAD</w:t>
      </w:r>
      <w:r w:rsidRPr="00C912DE">
        <w:rPr>
          <w:rFonts w:ascii="League Spartan" w:hAnsi="League Spartan"/>
          <w:sz w:val="24"/>
          <w:szCs w:val="24"/>
        </w:rPr>
        <w:t xml:space="preserve"> : 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296BD019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</w:p>
    <w:p w14:paraId="281B0E66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b/>
          <w:bCs/>
          <w:sz w:val="24"/>
          <w:szCs w:val="24"/>
        </w:rPr>
      </w:pPr>
      <w:r w:rsidRPr="00C912DE">
        <w:rPr>
          <w:rFonts w:ascii="League Spartan" w:hAnsi="League Spartan"/>
          <w:b/>
          <w:bCs/>
          <w:sz w:val="24"/>
          <w:szCs w:val="24"/>
        </w:rPr>
        <w:t>Numéro de téléphone fixe ou mobile :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 xml:space="preserve"> 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26AC9044" w14:textId="77777777" w:rsidR="00313D58" w:rsidRDefault="00313D58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b/>
          <w:bCs/>
          <w:sz w:val="24"/>
          <w:szCs w:val="24"/>
        </w:rPr>
      </w:pPr>
    </w:p>
    <w:p w14:paraId="07137CE1" w14:textId="221BFC58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b/>
          <w:bCs/>
          <w:sz w:val="24"/>
          <w:szCs w:val="24"/>
        </w:rPr>
      </w:pPr>
      <w:r w:rsidRPr="00C912DE">
        <w:rPr>
          <w:rFonts w:ascii="League Spartan" w:hAnsi="League Spartan"/>
          <w:b/>
          <w:bCs/>
          <w:sz w:val="24"/>
          <w:szCs w:val="24"/>
        </w:rPr>
        <w:t>Adresse électronique :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 xml:space="preserve"> 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11AA806F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</w:p>
    <w:p w14:paraId="550DDABF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</w:rPr>
        <w:t>Immatriculé à l’INSEE :</w:t>
      </w:r>
    </w:p>
    <w:p w14:paraId="0F8DA29D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</w:p>
    <w:p w14:paraId="47A4109D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</w:rPr>
        <w:t xml:space="preserve">numéro SIREN : 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7C1E3DFC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</w:p>
    <w:p w14:paraId="2F3CDC6B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</w:rPr>
        <w:t xml:space="preserve">numéro SIRET : 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4CE0AFB0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</w:p>
    <w:p w14:paraId="62C0E354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</w:rPr>
        <w:t xml:space="preserve">code d’activité économique principale (APE) : 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1CDDF90A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</w:p>
    <w:p w14:paraId="0AA7C137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</w:rPr>
        <w:t>Immatriculé au registre du commerce du Greffe du Tribunal de (lieu)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 xml:space="preserve"> 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60AC0085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</w:rPr>
        <w:t>sous le n°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419CC83B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</w:p>
    <w:p w14:paraId="36BA5813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</w:rPr>
        <w:t>Immatriculé au répertoire des métiers de la Chambre des Métiers de (lieu)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 xml:space="preserve"> 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25D1A62C" w14:textId="77777777" w:rsidR="002B3747" w:rsidRPr="00C912DE" w:rsidRDefault="002B3747" w:rsidP="009E07E9">
      <w:pPr>
        <w:pBdr>
          <w:top w:val="single" w:sz="4" w:space="1" w:color="auto"/>
          <w:left w:val="single" w:sz="4" w:space="1" w:color="auto"/>
          <w:bottom w:val="single" w:sz="4" w:space="31" w:color="auto"/>
          <w:right w:val="single" w:sz="4" w:space="1" w:color="auto"/>
        </w:pBdr>
        <w:tabs>
          <w:tab w:val="left" w:pos="9356"/>
        </w:tabs>
        <w:ind w:left="284" w:firstLine="142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</w:rPr>
        <w:t>sous le n°</w:t>
      </w:r>
      <w:r w:rsidR="009E07E9"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742508DE" w14:textId="0E06637F" w:rsidR="002B3747" w:rsidRDefault="002B3747" w:rsidP="00313D58">
      <w:pPr>
        <w:rPr>
          <w:rFonts w:ascii="League Spartan" w:hAnsi="League Spartan"/>
          <w:b/>
          <w:iCs/>
          <w:sz w:val="24"/>
          <w:szCs w:val="24"/>
          <w:u w:val="single"/>
        </w:rPr>
      </w:pPr>
    </w:p>
    <w:p w14:paraId="4262A463" w14:textId="77777777" w:rsidR="00313D58" w:rsidRPr="00313D58" w:rsidRDefault="00313D58" w:rsidP="00313D58">
      <w:pPr>
        <w:rPr>
          <w:rFonts w:ascii="League Spartan" w:hAnsi="League Spartan"/>
          <w:b/>
          <w:iCs/>
          <w:sz w:val="24"/>
          <w:szCs w:val="24"/>
          <w:u w:val="single"/>
        </w:rPr>
      </w:pPr>
    </w:p>
    <w:p w14:paraId="4BD22F79" w14:textId="77777777" w:rsidR="002B3747" w:rsidRPr="00C912DE" w:rsidRDefault="00D12758" w:rsidP="00D12758">
      <w:pPr>
        <w:tabs>
          <w:tab w:val="left" w:pos="2835"/>
          <w:tab w:val="left" w:pos="4536"/>
        </w:tabs>
        <w:jc w:val="both"/>
        <w:rPr>
          <w:rFonts w:ascii="League Spartan" w:hAnsi="League Spartan"/>
          <w:sz w:val="24"/>
          <w:szCs w:val="24"/>
        </w:rPr>
      </w:pPr>
      <w:r w:rsidRPr="00C912DE">
        <w:rPr>
          <w:rFonts w:ascii="League Spartan" w:hAnsi="League Spartan"/>
          <w:sz w:val="24"/>
          <w:szCs w:val="24"/>
        </w:rPr>
        <w:t xml:space="preserve">A </w:t>
      </w:r>
      <w:r w:rsidRPr="00C912DE">
        <w:rPr>
          <w:rFonts w:ascii="League Spartan" w:hAnsi="League Spartan"/>
          <w:sz w:val="24"/>
          <w:szCs w:val="24"/>
          <w:u w:val="dotted"/>
        </w:rPr>
        <w:tab/>
      </w:r>
      <w:r w:rsidR="002B3747" w:rsidRPr="00C912DE">
        <w:rPr>
          <w:rFonts w:ascii="League Spartan" w:hAnsi="League Spartan"/>
          <w:sz w:val="24"/>
          <w:szCs w:val="24"/>
        </w:rPr>
        <w:t>, le</w:t>
      </w:r>
      <w:r w:rsidRPr="00C912DE">
        <w:rPr>
          <w:rFonts w:ascii="League Spartan" w:hAnsi="League Spartan"/>
          <w:sz w:val="24"/>
          <w:szCs w:val="24"/>
        </w:rPr>
        <w:t xml:space="preserve"> </w:t>
      </w:r>
      <w:r w:rsidRPr="00C912DE">
        <w:rPr>
          <w:rFonts w:ascii="League Spartan" w:hAnsi="League Spartan"/>
          <w:sz w:val="24"/>
          <w:szCs w:val="24"/>
          <w:u w:val="dotted"/>
        </w:rPr>
        <w:tab/>
      </w:r>
    </w:p>
    <w:p w14:paraId="5974147D" w14:textId="77777777" w:rsidR="002B3747" w:rsidRPr="00C912DE" w:rsidRDefault="002B3747">
      <w:pPr>
        <w:jc w:val="both"/>
        <w:rPr>
          <w:rFonts w:ascii="League Spartan" w:hAnsi="League Spartan"/>
          <w:sz w:val="24"/>
          <w:szCs w:val="24"/>
        </w:rPr>
      </w:pPr>
    </w:p>
    <w:p w14:paraId="5542EFF4" w14:textId="77777777" w:rsidR="00764E25" w:rsidRPr="00C912DE" w:rsidRDefault="00764E25">
      <w:pPr>
        <w:jc w:val="both"/>
        <w:rPr>
          <w:rFonts w:ascii="League Spartan" w:hAnsi="League Spartan"/>
          <w:sz w:val="24"/>
          <w:szCs w:val="24"/>
        </w:rPr>
      </w:pPr>
    </w:p>
    <w:p w14:paraId="03FC36BD" w14:textId="77777777" w:rsidR="002B3747" w:rsidRPr="00C912DE" w:rsidRDefault="002B3747">
      <w:pPr>
        <w:jc w:val="both"/>
        <w:rPr>
          <w:rFonts w:ascii="League Spartan" w:hAnsi="League Spartan"/>
          <w:b/>
          <w:bCs/>
          <w:sz w:val="24"/>
          <w:szCs w:val="24"/>
        </w:rPr>
      </w:pPr>
      <w:r w:rsidRPr="00C912DE">
        <w:rPr>
          <w:rFonts w:ascii="League Spartan" w:hAnsi="League Spartan"/>
          <w:b/>
          <w:bCs/>
          <w:sz w:val="24"/>
          <w:szCs w:val="24"/>
        </w:rPr>
        <w:t>SIGNATURES :</w:t>
      </w:r>
    </w:p>
    <w:p w14:paraId="7DCCB4FE" w14:textId="77777777" w:rsidR="002B3747" w:rsidRPr="00C912DE" w:rsidRDefault="002B3747">
      <w:pPr>
        <w:jc w:val="both"/>
        <w:rPr>
          <w:rFonts w:ascii="League Spartan" w:hAnsi="League Spartan"/>
          <w:sz w:val="24"/>
          <w:szCs w:val="24"/>
        </w:rPr>
      </w:pPr>
    </w:p>
    <w:p w14:paraId="41AF54D4" w14:textId="77777777" w:rsidR="002B3747" w:rsidRPr="00C912DE" w:rsidRDefault="002B3747" w:rsidP="008E47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eague Spartan" w:hAnsi="League Spartan"/>
          <w:sz w:val="24"/>
          <w:szCs w:val="24"/>
        </w:rPr>
      </w:pPr>
    </w:p>
    <w:p w14:paraId="7E5625C6" w14:textId="77777777" w:rsidR="002B3747" w:rsidRPr="00C912DE" w:rsidRDefault="002B3747" w:rsidP="008E47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eague Spartan" w:hAnsi="League Spartan"/>
          <w:sz w:val="24"/>
          <w:szCs w:val="24"/>
        </w:rPr>
      </w:pPr>
    </w:p>
    <w:p w14:paraId="6097124F" w14:textId="77777777" w:rsidR="005066D9" w:rsidRPr="00C912DE" w:rsidRDefault="005066D9" w:rsidP="008E47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eague Spartan" w:hAnsi="League Spartan"/>
          <w:sz w:val="24"/>
          <w:szCs w:val="24"/>
        </w:rPr>
      </w:pPr>
    </w:p>
    <w:p w14:paraId="6DC10808" w14:textId="77777777" w:rsidR="005066D9" w:rsidRPr="00C912DE" w:rsidRDefault="005066D9" w:rsidP="008E47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eague Spartan" w:hAnsi="League Spartan"/>
          <w:sz w:val="24"/>
          <w:szCs w:val="24"/>
        </w:rPr>
      </w:pPr>
    </w:p>
    <w:p w14:paraId="49F41830" w14:textId="2D6374A7" w:rsidR="002B3747" w:rsidRPr="00C912DE" w:rsidRDefault="002B3747" w:rsidP="008E47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eague Spartan" w:hAnsi="League Spartan"/>
          <w:sz w:val="24"/>
          <w:szCs w:val="24"/>
        </w:rPr>
      </w:pPr>
    </w:p>
    <w:p w14:paraId="3450BBA3" w14:textId="77777777" w:rsidR="00E63B7E" w:rsidRPr="00C912DE" w:rsidRDefault="00E63B7E" w:rsidP="008E47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League Spartan" w:hAnsi="League Spartan"/>
          <w:sz w:val="24"/>
          <w:szCs w:val="24"/>
        </w:rPr>
      </w:pPr>
    </w:p>
    <w:p w14:paraId="538A38DE" w14:textId="77777777" w:rsidR="002E69D0" w:rsidRPr="00C912DE" w:rsidRDefault="002E69D0">
      <w:pPr>
        <w:rPr>
          <w:rFonts w:ascii="League Spartan" w:hAnsi="League Spartan"/>
          <w:sz w:val="24"/>
          <w:szCs w:val="24"/>
        </w:rPr>
      </w:pPr>
    </w:p>
    <w:p w14:paraId="1D3A1EA3" w14:textId="59B61F0B" w:rsidR="008F23C5" w:rsidRPr="00C912DE" w:rsidRDefault="008F23C5">
      <w:pPr>
        <w:jc w:val="both"/>
        <w:rPr>
          <w:rFonts w:ascii="League Spartan" w:hAnsi="League Spartan"/>
          <w:sz w:val="24"/>
          <w:szCs w:val="24"/>
          <w:u w:val="single"/>
        </w:rPr>
      </w:pPr>
    </w:p>
    <w:p w14:paraId="3AD1BBF1" w14:textId="1B23E951" w:rsidR="008F23C5" w:rsidRPr="00C912DE" w:rsidRDefault="008F23C5">
      <w:pPr>
        <w:jc w:val="both"/>
        <w:rPr>
          <w:rFonts w:ascii="League Spartan" w:hAnsi="League Spartan"/>
          <w:sz w:val="24"/>
          <w:szCs w:val="24"/>
          <w:u w:val="single"/>
        </w:rPr>
      </w:pPr>
    </w:p>
    <w:p w14:paraId="4BBA76F5" w14:textId="4B726720" w:rsidR="008F23C5" w:rsidRDefault="008F23C5">
      <w:pPr>
        <w:jc w:val="both"/>
        <w:rPr>
          <w:rFonts w:ascii="League Spartan" w:hAnsi="League Spartan"/>
          <w:sz w:val="24"/>
          <w:szCs w:val="24"/>
          <w:u w:val="single"/>
        </w:rPr>
      </w:pPr>
    </w:p>
    <w:p w14:paraId="79F56D70" w14:textId="77777777" w:rsidR="00802339" w:rsidRDefault="00802339">
      <w:pPr>
        <w:jc w:val="both"/>
        <w:rPr>
          <w:rFonts w:ascii="League Spartan" w:hAnsi="League Spartan"/>
          <w:sz w:val="24"/>
          <w:szCs w:val="24"/>
          <w:u w:val="single"/>
        </w:rPr>
      </w:pPr>
    </w:p>
    <w:p w14:paraId="23166508" w14:textId="77777777" w:rsidR="00802339" w:rsidRDefault="00802339">
      <w:pPr>
        <w:jc w:val="both"/>
        <w:rPr>
          <w:rFonts w:ascii="League Spartan" w:hAnsi="League Spartan"/>
          <w:sz w:val="24"/>
          <w:szCs w:val="24"/>
          <w:u w:val="single"/>
        </w:rPr>
      </w:pPr>
    </w:p>
    <w:p w14:paraId="01B3703E" w14:textId="77777777" w:rsidR="00802339" w:rsidRPr="00C912DE" w:rsidRDefault="00802339">
      <w:pPr>
        <w:jc w:val="both"/>
        <w:rPr>
          <w:rFonts w:ascii="League Spartan" w:hAnsi="League Spartan"/>
          <w:sz w:val="24"/>
          <w:szCs w:val="24"/>
          <w:u w:val="single"/>
        </w:rPr>
      </w:pPr>
    </w:p>
    <w:sectPr w:rsidR="00802339" w:rsidRPr="00C912DE">
      <w:footerReference w:type="default" r:id="rId12"/>
      <w:headerReference w:type="first" r:id="rId13"/>
      <w:pgSz w:w="12240" w:h="15840" w:code="1"/>
      <w:pgMar w:top="1134" w:right="1418" w:bottom="1134" w:left="1418" w:header="720" w:footer="114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5FF56" w14:textId="77777777" w:rsidR="00C05992" w:rsidRDefault="00C05992">
      <w:r>
        <w:separator/>
      </w:r>
    </w:p>
  </w:endnote>
  <w:endnote w:type="continuationSeparator" w:id="0">
    <w:p w14:paraId="399691B4" w14:textId="77777777" w:rsidR="00C05992" w:rsidRDefault="00C05992">
      <w:r>
        <w:continuationSeparator/>
      </w:r>
    </w:p>
  </w:endnote>
  <w:endnote w:type="continuationNotice" w:id="1">
    <w:p w14:paraId="6D8C527D" w14:textId="77777777" w:rsidR="00C05992" w:rsidRDefault="00C059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eague Spartan">
    <w:altName w:val="Calibri"/>
    <w:panose1 w:val="00000800000000000000"/>
    <w:charset w:val="00"/>
    <w:family w:val="auto"/>
    <w:pitch w:val="variable"/>
    <w:sig w:usb0="A000007F" w:usb1="40000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16F86" w14:textId="77777777" w:rsidR="009E6816" w:rsidRDefault="009E6816">
    <w:pPr>
      <w:pStyle w:val="Pieddepage"/>
      <w:jc w:val="center"/>
      <w:rPr>
        <w:sz w:val="20"/>
      </w:rPr>
    </w:pPr>
    <w:r>
      <w:rPr>
        <w:sz w:val="20"/>
      </w:rPr>
      <w:t xml:space="preserve">Acte d’engagement – page </w:t>
    </w:r>
    <w:r>
      <w:rPr>
        <w:rStyle w:val="Numrodepage"/>
        <w:sz w:val="20"/>
      </w:rPr>
      <w:fldChar w:fldCharType="begin"/>
    </w:r>
    <w:r>
      <w:rPr>
        <w:rStyle w:val="Numrodepage"/>
        <w:sz w:val="20"/>
      </w:rPr>
      <w:instrText xml:space="preserve"> PAGE </w:instrText>
    </w:r>
    <w:r>
      <w:rPr>
        <w:rStyle w:val="Numrodepage"/>
        <w:sz w:val="20"/>
      </w:rPr>
      <w:fldChar w:fldCharType="separate"/>
    </w:r>
    <w:r w:rsidR="00DD1026">
      <w:rPr>
        <w:rStyle w:val="Numrodepage"/>
        <w:sz w:val="20"/>
      </w:rPr>
      <w:t>8</w:t>
    </w:r>
    <w:r>
      <w:rPr>
        <w:rStyle w:val="Numrodepage"/>
        <w:sz w:val="20"/>
      </w:rPr>
      <w:fldChar w:fldCharType="end"/>
    </w:r>
  </w:p>
  <w:p w14:paraId="40C052D4" w14:textId="77777777" w:rsidR="009E6816" w:rsidRDefault="00C7124E">
    <w:r>
      <w:drawing>
        <wp:anchor distT="0" distB="0" distL="114300" distR="114300" simplePos="0" relativeHeight="251658241" behindDoc="1" locked="0" layoutInCell="1" allowOverlap="1" wp14:anchorId="3EBC21DD" wp14:editId="526BE636">
          <wp:simplePos x="0" y="0"/>
          <wp:positionH relativeFrom="page">
            <wp:posOffset>-115570</wp:posOffset>
          </wp:positionH>
          <wp:positionV relativeFrom="paragraph">
            <wp:posOffset>1036955</wp:posOffset>
          </wp:positionV>
          <wp:extent cx="8146840" cy="10710333"/>
          <wp:effectExtent l="0" t="0" r="698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_5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703"/>
                  <a:stretch/>
                </pic:blipFill>
                <pic:spPr bwMode="auto">
                  <a:xfrm>
                    <a:off x="0" y="0"/>
                    <a:ext cx="8146840" cy="107103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72639" w14:textId="77777777" w:rsidR="00C05992" w:rsidRDefault="00C05992">
      <w:r>
        <w:separator/>
      </w:r>
    </w:p>
  </w:footnote>
  <w:footnote w:type="continuationSeparator" w:id="0">
    <w:p w14:paraId="72A11CC1" w14:textId="77777777" w:rsidR="00C05992" w:rsidRDefault="00C05992">
      <w:r>
        <w:continuationSeparator/>
      </w:r>
    </w:p>
  </w:footnote>
  <w:footnote w:type="continuationNotice" w:id="1">
    <w:p w14:paraId="06534686" w14:textId="77777777" w:rsidR="00C05992" w:rsidRDefault="00C059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17BC9" w14:textId="472F833F" w:rsidR="009E6816" w:rsidRDefault="009E6816">
    <w:pPr>
      <w:pStyle w:val="En-tte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E019C"/>
    <w:multiLevelType w:val="hybridMultilevel"/>
    <w:tmpl w:val="C160246E"/>
    <w:lvl w:ilvl="0" w:tplc="040C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1B6555D"/>
    <w:multiLevelType w:val="hybridMultilevel"/>
    <w:tmpl w:val="549C6E8E"/>
    <w:lvl w:ilvl="0" w:tplc="040C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7795D03"/>
    <w:multiLevelType w:val="hybridMultilevel"/>
    <w:tmpl w:val="116A7BC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5565F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9B44355"/>
    <w:multiLevelType w:val="hybridMultilevel"/>
    <w:tmpl w:val="A108426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51D86"/>
    <w:multiLevelType w:val="singleLevel"/>
    <w:tmpl w:val="AB822C0A"/>
    <w:lvl w:ilvl="0"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7" w15:restartNumberingAfterBreak="0">
    <w:nsid w:val="27B2173A"/>
    <w:multiLevelType w:val="multilevel"/>
    <w:tmpl w:val="7370F2FE"/>
    <w:lvl w:ilvl="0">
      <w:start w:val="1"/>
      <w:numFmt w:val="decimal"/>
      <w:lvlText w:val="%1"/>
      <w:lvlJc w:val="left"/>
      <w:pPr>
        <w:ind w:left="522" w:hanging="404"/>
      </w:pPr>
      <w:rPr>
        <w:rFonts w:hint="default"/>
        <w:lang w:val="fr-FR" w:eastAsia="en-US" w:bidi="ar-SA"/>
      </w:rPr>
    </w:lvl>
    <w:lvl w:ilvl="1">
      <w:start w:val="1"/>
      <w:numFmt w:val="decimal"/>
      <w:lvlText w:val="2.%2"/>
      <w:lvlJc w:val="left"/>
      <w:rPr>
        <w:rFonts w:hint="default"/>
        <w:b/>
        <w:bCs/>
        <w:color w:val="00AFEF"/>
        <w:w w:val="99"/>
        <w:sz w:val="24"/>
        <w:szCs w:val="24"/>
        <w:lang w:val="fr-FR" w:eastAsia="en-US" w:bidi="ar-SA"/>
      </w:rPr>
    </w:lvl>
    <w:lvl w:ilvl="2">
      <w:numFmt w:val="bullet"/>
      <w:lvlText w:val=""/>
      <w:lvlJc w:val="left"/>
      <w:pPr>
        <w:ind w:left="1558" w:hanging="360"/>
      </w:pPr>
      <w:rPr>
        <w:rFonts w:ascii="Wingdings" w:eastAsia="Wingdings" w:hAnsi="Wingdings" w:cs="Wingdings" w:hint="default"/>
        <w:w w:val="100"/>
        <w:sz w:val="16"/>
        <w:szCs w:val="16"/>
        <w:lang w:val="fr-FR" w:eastAsia="en-US" w:bidi="ar-SA"/>
      </w:rPr>
    </w:lvl>
    <w:lvl w:ilvl="3">
      <w:numFmt w:val="bullet"/>
      <w:lvlText w:val=""/>
      <w:lvlJc w:val="left"/>
      <w:pPr>
        <w:ind w:left="2278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4">
      <w:numFmt w:val="bullet"/>
      <w:lvlText w:val="•"/>
      <w:lvlJc w:val="left"/>
      <w:pPr>
        <w:ind w:left="3325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371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417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462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508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2A6F233F"/>
    <w:multiLevelType w:val="hybridMultilevel"/>
    <w:tmpl w:val="B1B4D168"/>
    <w:lvl w:ilvl="0" w:tplc="A02C275E">
      <w:start w:val="1"/>
      <w:numFmt w:val="decimal"/>
      <w:pStyle w:val="Titre2"/>
      <w:lvlText w:val="1.%1.   "/>
      <w:lvlJc w:val="left"/>
      <w:rPr>
        <w:rFonts w:hint="default"/>
        <w:color w:val="00B0F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895990"/>
    <w:multiLevelType w:val="hybridMultilevel"/>
    <w:tmpl w:val="5F9669A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770CF"/>
    <w:multiLevelType w:val="hybridMultilevel"/>
    <w:tmpl w:val="1D9E9DB8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C0027"/>
    <w:multiLevelType w:val="hybridMultilevel"/>
    <w:tmpl w:val="0F74379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10D5F"/>
    <w:multiLevelType w:val="hybridMultilevel"/>
    <w:tmpl w:val="611CC66E"/>
    <w:lvl w:ilvl="0" w:tplc="34120B40">
      <w:start w:val="1"/>
      <w:numFmt w:val="decimal"/>
      <w:lvlText w:val="%1.  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1F756FF"/>
    <w:multiLevelType w:val="hybridMultilevel"/>
    <w:tmpl w:val="21E23E74"/>
    <w:lvl w:ilvl="0" w:tplc="53789806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B09DF"/>
    <w:multiLevelType w:val="multilevel"/>
    <w:tmpl w:val="D2F4639C"/>
    <w:lvl w:ilvl="0">
      <w:start w:val="1"/>
      <w:numFmt w:val="decimal"/>
      <w:lvlText w:val="ARTICLE %1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5E05F0E"/>
    <w:multiLevelType w:val="hybridMultilevel"/>
    <w:tmpl w:val="D4E031F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A0CB8"/>
    <w:multiLevelType w:val="hybridMultilevel"/>
    <w:tmpl w:val="257A0B7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05849"/>
    <w:multiLevelType w:val="hybridMultilevel"/>
    <w:tmpl w:val="6B8A2BA2"/>
    <w:lvl w:ilvl="0" w:tplc="0652EB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D734A"/>
    <w:multiLevelType w:val="hybridMultilevel"/>
    <w:tmpl w:val="C26A02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01572"/>
    <w:multiLevelType w:val="hybridMultilevel"/>
    <w:tmpl w:val="F83E0D4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0F02086"/>
    <w:multiLevelType w:val="multilevel"/>
    <w:tmpl w:val="C0C8487E"/>
    <w:lvl w:ilvl="0">
      <w:start w:val="1"/>
      <w:numFmt w:val="decimal"/>
      <w:lvlText w:val="%1"/>
      <w:lvlJc w:val="left"/>
      <w:pPr>
        <w:ind w:left="522" w:hanging="404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522" w:hanging="404"/>
      </w:pPr>
      <w:rPr>
        <w:rFonts w:ascii="Arial" w:eastAsia="Arial" w:hAnsi="Arial" w:cs="Arial" w:hint="default"/>
        <w:b/>
        <w:bCs/>
        <w:color w:val="00AFEF"/>
        <w:w w:val="99"/>
        <w:sz w:val="24"/>
        <w:szCs w:val="24"/>
        <w:lang w:val="fr-FR" w:eastAsia="en-US" w:bidi="ar-SA"/>
      </w:rPr>
    </w:lvl>
    <w:lvl w:ilvl="2">
      <w:numFmt w:val="bullet"/>
      <w:lvlText w:val=""/>
      <w:lvlJc w:val="left"/>
      <w:pPr>
        <w:ind w:left="1558" w:hanging="360"/>
      </w:pPr>
      <w:rPr>
        <w:rFonts w:ascii="Wingdings" w:eastAsia="Wingdings" w:hAnsi="Wingdings" w:cs="Wingdings" w:hint="default"/>
        <w:w w:val="100"/>
        <w:sz w:val="16"/>
        <w:szCs w:val="16"/>
        <w:lang w:val="fr-FR" w:eastAsia="en-US" w:bidi="ar-SA"/>
      </w:rPr>
    </w:lvl>
    <w:lvl w:ilvl="3">
      <w:numFmt w:val="bullet"/>
      <w:lvlText w:val=""/>
      <w:lvlJc w:val="left"/>
      <w:pPr>
        <w:ind w:left="2278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4">
      <w:numFmt w:val="bullet"/>
      <w:lvlText w:val="•"/>
      <w:lvlJc w:val="left"/>
      <w:pPr>
        <w:ind w:left="3325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371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417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462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508" w:hanging="360"/>
      </w:pPr>
      <w:rPr>
        <w:rFonts w:hint="default"/>
        <w:lang w:val="fr-FR" w:eastAsia="en-US" w:bidi="ar-SA"/>
      </w:rPr>
    </w:lvl>
  </w:abstractNum>
  <w:abstractNum w:abstractNumId="21" w15:restartNumberingAfterBreak="0">
    <w:nsid w:val="60F97A8D"/>
    <w:multiLevelType w:val="hybridMultilevel"/>
    <w:tmpl w:val="A4143E8A"/>
    <w:lvl w:ilvl="0" w:tplc="BE1E077E">
      <w:start w:val="1"/>
      <w:numFmt w:val="bullet"/>
      <w:lvlText w:val=""/>
      <w:lvlJc w:val="left"/>
      <w:pPr>
        <w:tabs>
          <w:tab w:val="num" w:pos="4159"/>
        </w:tabs>
        <w:ind w:left="4026" w:hanging="22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257741C"/>
    <w:multiLevelType w:val="multilevel"/>
    <w:tmpl w:val="E6C267AE"/>
    <w:lvl w:ilvl="0">
      <w:start w:val="1"/>
      <w:numFmt w:val="decimal"/>
      <w:lvlText w:val="%1"/>
      <w:lvlJc w:val="left"/>
      <w:pPr>
        <w:ind w:left="522" w:hanging="404"/>
      </w:pPr>
      <w:rPr>
        <w:rFonts w:hint="default"/>
        <w:lang w:val="fr-FR" w:eastAsia="en-US" w:bidi="ar-SA"/>
      </w:rPr>
    </w:lvl>
    <w:lvl w:ilvl="1">
      <w:start w:val="1"/>
      <w:numFmt w:val="decimal"/>
      <w:lvlText w:val="2.%2"/>
      <w:lvlJc w:val="left"/>
      <w:rPr>
        <w:rFonts w:hint="default"/>
        <w:b/>
        <w:bCs/>
        <w:color w:val="00AFEF"/>
        <w:w w:val="99"/>
        <w:sz w:val="24"/>
        <w:szCs w:val="24"/>
        <w:lang w:val="fr-FR" w:eastAsia="en-US" w:bidi="ar-SA"/>
      </w:rPr>
    </w:lvl>
    <w:lvl w:ilvl="2">
      <w:numFmt w:val="bullet"/>
      <w:lvlText w:val=""/>
      <w:lvlJc w:val="left"/>
      <w:pPr>
        <w:ind w:left="1558" w:hanging="360"/>
      </w:pPr>
      <w:rPr>
        <w:rFonts w:ascii="Wingdings" w:eastAsia="Wingdings" w:hAnsi="Wingdings" w:cs="Wingdings" w:hint="default"/>
        <w:w w:val="100"/>
        <w:sz w:val="16"/>
        <w:szCs w:val="16"/>
        <w:lang w:val="fr-FR" w:eastAsia="en-US" w:bidi="ar-SA"/>
      </w:rPr>
    </w:lvl>
    <w:lvl w:ilvl="3">
      <w:numFmt w:val="bullet"/>
      <w:lvlText w:val=""/>
      <w:lvlJc w:val="left"/>
      <w:pPr>
        <w:ind w:left="2278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4">
      <w:numFmt w:val="bullet"/>
      <w:lvlText w:val="•"/>
      <w:lvlJc w:val="left"/>
      <w:pPr>
        <w:ind w:left="3325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371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417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462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508" w:hanging="360"/>
      </w:pPr>
      <w:rPr>
        <w:rFonts w:hint="default"/>
        <w:lang w:val="fr-FR" w:eastAsia="en-US" w:bidi="ar-SA"/>
      </w:rPr>
    </w:lvl>
  </w:abstractNum>
  <w:abstractNum w:abstractNumId="23" w15:restartNumberingAfterBreak="0">
    <w:nsid w:val="6FDF0621"/>
    <w:multiLevelType w:val="hybridMultilevel"/>
    <w:tmpl w:val="C194E8F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101E2"/>
    <w:multiLevelType w:val="hybridMultilevel"/>
    <w:tmpl w:val="E9B458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45CDF"/>
    <w:multiLevelType w:val="hybridMultilevel"/>
    <w:tmpl w:val="53A0851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363DC"/>
    <w:multiLevelType w:val="hybridMultilevel"/>
    <w:tmpl w:val="5F92E498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2120AD"/>
    <w:multiLevelType w:val="hybridMultilevel"/>
    <w:tmpl w:val="A4E0AEC2"/>
    <w:lvl w:ilvl="0" w:tplc="AB822C0A"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83851"/>
    <w:multiLevelType w:val="hybridMultilevel"/>
    <w:tmpl w:val="75B060F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934315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2" w16cid:durableId="2010282746">
    <w:abstractNumId w:val="9"/>
  </w:num>
  <w:num w:numId="3" w16cid:durableId="1322663587">
    <w:abstractNumId w:val="21"/>
  </w:num>
  <w:num w:numId="4" w16cid:durableId="152188106">
    <w:abstractNumId w:val="5"/>
  </w:num>
  <w:num w:numId="5" w16cid:durableId="312369709">
    <w:abstractNumId w:val="28"/>
  </w:num>
  <w:num w:numId="6" w16cid:durableId="1139299570">
    <w:abstractNumId w:val="10"/>
  </w:num>
  <w:num w:numId="7" w16cid:durableId="920068822">
    <w:abstractNumId w:val="23"/>
  </w:num>
  <w:num w:numId="8" w16cid:durableId="911235780">
    <w:abstractNumId w:val="3"/>
  </w:num>
  <w:num w:numId="9" w16cid:durableId="257833111">
    <w:abstractNumId w:val="11"/>
  </w:num>
  <w:num w:numId="10" w16cid:durableId="185094319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9630435">
    <w:abstractNumId w:val="25"/>
  </w:num>
  <w:num w:numId="12" w16cid:durableId="560336157">
    <w:abstractNumId w:val="2"/>
  </w:num>
  <w:num w:numId="13" w16cid:durableId="1222600429">
    <w:abstractNumId w:val="15"/>
  </w:num>
  <w:num w:numId="14" w16cid:durableId="456262132">
    <w:abstractNumId w:val="4"/>
  </w:num>
  <w:num w:numId="15" w16cid:durableId="1596549908">
    <w:abstractNumId w:val="13"/>
  </w:num>
  <w:num w:numId="16" w16cid:durableId="1605768120">
    <w:abstractNumId w:val="14"/>
  </w:num>
  <w:num w:numId="17" w16cid:durableId="1951745100">
    <w:abstractNumId w:val="14"/>
  </w:num>
  <w:num w:numId="18" w16cid:durableId="69623938">
    <w:abstractNumId w:val="14"/>
  </w:num>
  <w:num w:numId="19" w16cid:durableId="1028221617">
    <w:abstractNumId w:val="14"/>
  </w:num>
  <w:num w:numId="20" w16cid:durableId="825901573">
    <w:abstractNumId w:val="14"/>
  </w:num>
  <w:num w:numId="21" w16cid:durableId="1740012265">
    <w:abstractNumId w:val="14"/>
  </w:num>
  <w:num w:numId="22" w16cid:durableId="471675836">
    <w:abstractNumId w:val="19"/>
  </w:num>
  <w:num w:numId="23" w16cid:durableId="1017196584">
    <w:abstractNumId w:val="1"/>
  </w:num>
  <w:num w:numId="24" w16cid:durableId="483163202">
    <w:abstractNumId w:val="6"/>
  </w:num>
  <w:num w:numId="25" w16cid:durableId="1746412908">
    <w:abstractNumId w:val="27"/>
  </w:num>
  <w:num w:numId="26" w16cid:durableId="1135023899">
    <w:abstractNumId w:val="17"/>
  </w:num>
  <w:num w:numId="27" w16cid:durableId="623384344">
    <w:abstractNumId w:val="16"/>
  </w:num>
  <w:num w:numId="28" w16cid:durableId="869999430">
    <w:abstractNumId w:val="26"/>
  </w:num>
  <w:num w:numId="29" w16cid:durableId="1134830610">
    <w:abstractNumId w:val="12"/>
  </w:num>
  <w:num w:numId="30" w16cid:durableId="37972493">
    <w:abstractNumId w:val="24"/>
  </w:num>
  <w:num w:numId="31" w16cid:durableId="1959557170">
    <w:abstractNumId w:val="18"/>
  </w:num>
  <w:num w:numId="32" w16cid:durableId="384573419">
    <w:abstractNumId w:val="20"/>
  </w:num>
  <w:num w:numId="33" w16cid:durableId="651831992">
    <w:abstractNumId w:val="7"/>
  </w:num>
  <w:num w:numId="34" w16cid:durableId="1085421195">
    <w:abstractNumId w:val="22"/>
  </w:num>
  <w:num w:numId="35" w16cid:durableId="814688120">
    <w:abstractNumId w:val="14"/>
  </w:num>
  <w:num w:numId="36" w16cid:durableId="522548131">
    <w:abstractNumId w:val="14"/>
  </w:num>
  <w:num w:numId="37" w16cid:durableId="1547373912">
    <w:abstractNumId w:val="14"/>
  </w:num>
  <w:num w:numId="38" w16cid:durableId="17512709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58910005">
    <w:abstractNumId w:val="8"/>
  </w:num>
  <w:num w:numId="40" w16cid:durableId="384908796">
    <w:abstractNumId w:val="8"/>
  </w:num>
  <w:num w:numId="41" w16cid:durableId="53547269">
    <w:abstractNumId w:val="8"/>
  </w:num>
  <w:num w:numId="42" w16cid:durableId="1872109795">
    <w:abstractNumId w:val="8"/>
  </w:num>
  <w:num w:numId="43" w16cid:durableId="598028826">
    <w:abstractNumId w:val="8"/>
  </w:num>
  <w:num w:numId="44" w16cid:durableId="570039907">
    <w:abstractNumId w:val="8"/>
  </w:num>
  <w:num w:numId="45" w16cid:durableId="1996254538">
    <w:abstractNumId w:val="8"/>
  </w:num>
  <w:num w:numId="46" w16cid:durableId="816453295">
    <w:abstractNumId w:val="8"/>
  </w:num>
  <w:num w:numId="47" w16cid:durableId="1442844376">
    <w:abstractNumId w:val="8"/>
  </w:num>
  <w:num w:numId="48" w16cid:durableId="19396338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attachedTemplate r:id="rId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6D1"/>
    <w:rsid w:val="0000278E"/>
    <w:rsid w:val="00012778"/>
    <w:rsid w:val="00015448"/>
    <w:rsid w:val="00021961"/>
    <w:rsid w:val="00027917"/>
    <w:rsid w:val="00043EC1"/>
    <w:rsid w:val="00056F32"/>
    <w:rsid w:val="00091511"/>
    <w:rsid w:val="00093E84"/>
    <w:rsid w:val="00095A2C"/>
    <w:rsid w:val="000A657D"/>
    <w:rsid w:val="000B0945"/>
    <w:rsid w:val="000B0B63"/>
    <w:rsid w:val="000B682B"/>
    <w:rsid w:val="000B72D9"/>
    <w:rsid w:val="000C0ABD"/>
    <w:rsid w:val="000C0E86"/>
    <w:rsid w:val="000D519D"/>
    <w:rsid w:val="000E3EDB"/>
    <w:rsid w:val="000E5104"/>
    <w:rsid w:val="000E5CDC"/>
    <w:rsid w:val="000E7987"/>
    <w:rsid w:val="000F3854"/>
    <w:rsid w:val="000F58C8"/>
    <w:rsid w:val="0010281E"/>
    <w:rsid w:val="00105B2E"/>
    <w:rsid w:val="001258B0"/>
    <w:rsid w:val="00153913"/>
    <w:rsid w:val="001A5A1D"/>
    <w:rsid w:val="001D13C6"/>
    <w:rsid w:val="001D24D7"/>
    <w:rsid w:val="001D39A9"/>
    <w:rsid w:val="001D421E"/>
    <w:rsid w:val="001D44CD"/>
    <w:rsid w:val="00207CE8"/>
    <w:rsid w:val="0021008C"/>
    <w:rsid w:val="002119B4"/>
    <w:rsid w:val="00214A48"/>
    <w:rsid w:val="0024052B"/>
    <w:rsid w:val="002405C2"/>
    <w:rsid w:val="00265C50"/>
    <w:rsid w:val="0027269B"/>
    <w:rsid w:val="00283F7E"/>
    <w:rsid w:val="0028566B"/>
    <w:rsid w:val="002862EE"/>
    <w:rsid w:val="00293241"/>
    <w:rsid w:val="002947CD"/>
    <w:rsid w:val="002A0319"/>
    <w:rsid w:val="002A513D"/>
    <w:rsid w:val="002B3747"/>
    <w:rsid w:val="002D4786"/>
    <w:rsid w:val="002D6038"/>
    <w:rsid w:val="002E10C6"/>
    <w:rsid w:val="002E1CB1"/>
    <w:rsid w:val="002E252A"/>
    <w:rsid w:val="002E69D0"/>
    <w:rsid w:val="002E6B3A"/>
    <w:rsid w:val="003037A4"/>
    <w:rsid w:val="0030592B"/>
    <w:rsid w:val="00311092"/>
    <w:rsid w:val="00313D58"/>
    <w:rsid w:val="00315530"/>
    <w:rsid w:val="00321841"/>
    <w:rsid w:val="00321D09"/>
    <w:rsid w:val="00323B2F"/>
    <w:rsid w:val="003257D6"/>
    <w:rsid w:val="00332F45"/>
    <w:rsid w:val="003344AF"/>
    <w:rsid w:val="00340D6E"/>
    <w:rsid w:val="003526EB"/>
    <w:rsid w:val="00371C25"/>
    <w:rsid w:val="00372028"/>
    <w:rsid w:val="003955DF"/>
    <w:rsid w:val="003A5DC6"/>
    <w:rsid w:val="003B3FD8"/>
    <w:rsid w:val="003B6992"/>
    <w:rsid w:val="003E0869"/>
    <w:rsid w:val="003E0BCA"/>
    <w:rsid w:val="003F39DC"/>
    <w:rsid w:val="00401C10"/>
    <w:rsid w:val="00407E1D"/>
    <w:rsid w:val="00415E7D"/>
    <w:rsid w:val="00416BEC"/>
    <w:rsid w:val="004278A5"/>
    <w:rsid w:val="00437CDF"/>
    <w:rsid w:val="004408B0"/>
    <w:rsid w:val="004659B2"/>
    <w:rsid w:val="0046683F"/>
    <w:rsid w:val="004668D1"/>
    <w:rsid w:val="0047364D"/>
    <w:rsid w:val="00474769"/>
    <w:rsid w:val="00484AE2"/>
    <w:rsid w:val="004A7027"/>
    <w:rsid w:val="004B7E8C"/>
    <w:rsid w:val="004C1588"/>
    <w:rsid w:val="004C3A20"/>
    <w:rsid w:val="004D5F8B"/>
    <w:rsid w:val="004E1529"/>
    <w:rsid w:val="004E1C5E"/>
    <w:rsid w:val="004F4BD5"/>
    <w:rsid w:val="005038CF"/>
    <w:rsid w:val="00504FDA"/>
    <w:rsid w:val="00505D7C"/>
    <w:rsid w:val="005066D9"/>
    <w:rsid w:val="00523AF7"/>
    <w:rsid w:val="00525126"/>
    <w:rsid w:val="00530EAB"/>
    <w:rsid w:val="00546BEA"/>
    <w:rsid w:val="0055292F"/>
    <w:rsid w:val="00560A1B"/>
    <w:rsid w:val="005737A3"/>
    <w:rsid w:val="00587FC3"/>
    <w:rsid w:val="005923C1"/>
    <w:rsid w:val="00593F11"/>
    <w:rsid w:val="005A1F86"/>
    <w:rsid w:val="005A223D"/>
    <w:rsid w:val="005A3D76"/>
    <w:rsid w:val="005A4F48"/>
    <w:rsid w:val="005D04E3"/>
    <w:rsid w:val="005F5C90"/>
    <w:rsid w:val="00601055"/>
    <w:rsid w:val="00606AE3"/>
    <w:rsid w:val="0061130F"/>
    <w:rsid w:val="00621B9C"/>
    <w:rsid w:val="00622D0F"/>
    <w:rsid w:val="00635BEA"/>
    <w:rsid w:val="00635EA3"/>
    <w:rsid w:val="00643CD8"/>
    <w:rsid w:val="00657AD3"/>
    <w:rsid w:val="00660889"/>
    <w:rsid w:val="00660E32"/>
    <w:rsid w:val="006679E4"/>
    <w:rsid w:val="00676BA0"/>
    <w:rsid w:val="00677154"/>
    <w:rsid w:val="0068064D"/>
    <w:rsid w:val="006842B2"/>
    <w:rsid w:val="00694578"/>
    <w:rsid w:val="0069641D"/>
    <w:rsid w:val="006A4152"/>
    <w:rsid w:val="006B19D4"/>
    <w:rsid w:val="006D1B08"/>
    <w:rsid w:val="006D2051"/>
    <w:rsid w:val="006D2267"/>
    <w:rsid w:val="006D3C98"/>
    <w:rsid w:val="006D4AFF"/>
    <w:rsid w:val="006D5EB4"/>
    <w:rsid w:val="006E40B8"/>
    <w:rsid w:val="006E5CFF"/>
    <w:rsid w:val="006F40F9"/>
    <w:rsid w:val="006F4696"/>
    <w:rsid w:val="00703921"/>
    <w:rsid w:val="00715760"/>
    <w:rsid w:val="00720994"/>
    <w:rsid w:val="00722D5E"/>
    <w:rsid w:val="00731427"/>
    <w:rsid w:val="00747C36"/>
    <w:rsid w:val="00747CF7"/>
    <w:rsid w:val="007507EA"/>
    <w:rsid w:val="00755CC2"/>
    <w:rsid w:val="00764E25"/>
    <w:rsid w:val="007666D1"/>
    <w:rsid w:val="00770CAE"/>
    <w:rsid w:val="00776BB3"/>
    <w:rsid w:val="0078368E"/>
    <w:rsid w:val="007843B9"/>
    <w:rsid w:val="00793444"/>
    <w:rsid w:val="007B7014"/>
    <w:rsid w:val="007B7983"/>
    <w:rsid w:val="007C05A3"/>
    <w:rsid w:val="007C442F"/>
    <w:rsid w:val="007D0145"/>
    <w:rsid w:val="007D3F7B"/>
    <w:rsid w:val="007D4966"/>
    <w:rsid w:val="007E3AC8"/>
    <w:rsid w:val="007E4292"/>
    <w:rsid w:val="007E67F2"/>
    <w:rsid w:val="007F01BF"/>
    <w:rsid w:val="00802339"/>
    <w:rsid w:val="00804819"/>
    <w:rsid w:val="00811741"/>
    <w:rsid w:val="008237AF"/>
    <w:rsid w:val="00836668"/>
    <w:rsid w:val="008425F4"/>
    <w:rsid w:val="0084403C"/>
    <w:rsid w:val="00846688"/>
    <w:rsid w:val="00847099"/>
    <w:rsid w:val="0084763E"/>
    <w:rsid w:val="008625C4"/>
    <w:rsid w:val="0086370F"/>
    <w:rsid w:val="00865EE6"/>
    <w:rsid w:val="008833B3"/>
    <w:rsid w:val="00886656"/>
    <w:rsid w:val="00886714"/>
    <w:rsid w:val="00886C24"/>
    <w:rsid w:val="00894398"/>
    <w:rsid w:val="008B450E"/>
    <w:rsid w:val="008C22D0"/>
    <w:rsid w:val="008D1E8E"/>
    <w:rsid w:val="008E47C9"/>
    <w:rsid w:val="008F23C5"/>
    <w:rsid w:val="008F7DE1"/>
    <w:rsid w:val="00901C1A"/>
    <w:rsid w:val="0091710A"/>
    <w:rsid w:val="0092099B"/>
    <w:rsid w:val="00930CC5"/>
    <w:rsid w:val="00931C17"/>
    <w:rsid w:val="00947FE1"/>
    <w:rsid w:val="00952614"/>
    <w:rsid w:val="0096529C"/>
    <w:rsid w:val="00965C13"/>
    <w:rsid w:val="00981ABF"/>
    <w:rsid w:val="00983E93"/>
    <w:rsid w:val="00987708"/>
    <w:rsid w:val="00992DCC"/>
    <w:rsid w:val="009B2D9E"/>
    <w:rsid w:val="009B362E"/>
    <w:rsid w:val="009B64E5"/>
    <w:rsid w:val="009C5FCA"/>
    <w:rsid w:val="009C7E1D"/>
    <w:rsid w:val="009E07E9"/>
    <w:rsid w:val="009E6816"/>
    <w:rsid w:val="009E6D5C"/>
    <w:rsid w:val="009E6EC2"/>
    <w:rsid w:val="009F1600"/>
    <w:rsid w:val="009F3D05"/>
    <w:rsid w:val="00A13EDE"/>
    <w:rsid w:val="00A224FF"/>
    <w:rsid w:val="00A245C9"/>
    <w:rsid w:val="00A36830"/>
    <w:rsid w:val="00A506A9"/>
    <w:rsid w:val="00A5210E"/>
    <w:rsid w:val="00A6723F"/>
    <w:rsid w:val="00A71946"/>
    <w:rsid w:val="00A719C9"/>
    <w:rsid w:val="00A75454"/>
    <w:rsid w:val="00A83DE1"/>
    <w:rsid w:val="00A848C1"/>
    <w:rsid w:val="00A90D14"/>
    <w:rsid w:val="00AB1EB2"/>
    <w:rsid w:val="00AB275C"/>
    <w:rsid w:val="00AB4BE7"/>
    <w:rsid w:val="00AB503D"/>
    <w:rsid w:val="00AC37A9"/>
    <w:rsid w:val="00AE0F8C"/>
    <w:rsid w:val="00AE33EF"/>
    <w:rsid w:val="00AF0266"/>
    <w:rsid w:val="00B03954"/>
    <w:rsid w:val="00B1186F"/>
    <w:rsid w:val="00B16E1B"/>
    <w:rsid w:val="00B171F9"/>
    <w:rsid w:val="00B20326"/>
    <w:rsid w:val="00B27781"/>
    <w:rsid w:val="00B405A5"/>
    <w:rsid w:val="00B460C3"/>
    <w:rsid w:val="00B6375B"/>
    <w:rsid w:val="00B754BA"/>
    <w:rsid w:val="00B87253"/>
    <w:rsid w:val="00B95C89"/>
    <w:rsid w:val="00BA4279"/>
    <w:rsid w:val="00BA7303"/>
    <w:rsid w:val="00BB2CF5"/>
    <w:rsid w:val="00BD0FC8"/>
    <w:rsid w:val="00BF08A0"/>
    <w:rsid w:val="00BF5DCB"/>
    <w:rsid w:val="00C0164F"/>
    <w:rsid w:val="00C05992"/>
    <w:rsid w:val="00C11156"/>
    <w:rsid w:val="00C16106"/>
    <w:rsid w:val="00C2344F"/>
    <w:rsid w:val="00C24A1C"/>
    <w:rsid w:val="00C34BAF"/>
    <w:rsid w:val="00C4092D"/>
    <w:rsid w:val="00C557F3"/>
    <w:rsid w:val="00C571CE"/>
    <w:rsid w:val="00C62335"/>
    <w:rsid w:val="00C623D9"/>
    <w:rsid w:val="00C66A58"/>
    <w:rsid w:val="00C70031"/>
    <w:rsid w:val="00C7124E"/>
    <w:rsid w:val="00C71F43"/>
    <w:rsid w:val="00C73CD0"/>
    <w:rsid w:val="00C7445E"/>
    <w:rsid w:val="00C773CD"/>
    <w:rsid w:val="00C80BB1"/>
    <w:rsid w:val="00C82824"/>
    <w:rsid w:val="00C91082"/>
    <w:rsid w:val="00C912DE"/>
    <w:rsid w:val="00CA6F9F"/>
    <w:rsid w:val="00CB3CF1"/>
    <w:rsid w:val="00CC2D0F"/>
    <w:rsid w:val="00CD3AB8"/>
    <w:rsid w:val="00CD5735"/>
    <w:rsid w:val="00CE1C6C"/>
    <w:rsid w:val="00CE467D"/>
    <w:rsid w:val="00CF4CE0"/>
    <w:rsid w:val="00CF6A6E"/>
    <w:rsid w:val="00D006B8"/>
    <w:rsid w:val="00D01B43"/>
    <w:rsid w:val="00D03976"/>
    <w:rsid w:val="00D03B90"/>
    <w:rsid w:val="00D12758"/>
    <w:rsid w:val="00D353F1"/>
    <w:rsid w:val="00D50EA5"/>
    <w:rsid w:val="00D767BA"/>
    <w:rsid w:val="00D82662"/>
    <w:rsid w:val="00D92BF7"/>
    <w:rsid w:val="00D92E20"/>
    <w:rsid w:val="00DA0795"/>
    <w:rsid w:val="00DA176E"/>
    <w:rsid w:val="00DA516E"/>
    <w:rsid w:val="00DA7E19"/>
    <w:rsid w:val="00DB4DCE"/>
    <w:rsid w:val="00DB5E8C"/>
    <w:rsid w:val="00DC0822"/>
    <w:rsid w:val="00DC59C3"/>
    <w:rsid w:val="00DD1026"/>
    <w:rsid w:val="00DD5054"/>
    <w:rsid w:val="00DD565B"/>
    <w:rsid w:val="00DE16FD"/>
    <w:rsid w:val="00DF00E1"/>
    <w:rsid w:val="00DF21DC"/>
    <w:rsid w:val="00DF72F4"/>
    <w:rsid w:val="00E00B7C"/>
    <w:rsid w:val="00E17873"/>
    <w:rsid w:val="00E56044"/>
    <w:rsid w:val="00E567BA"/>
    <w:rsid w:val="00E6025E"/>
    <w:rsid w:val="00E60F38"/>
    <w:rsid w:val="00E61581"/>
    <w:rsid w:val="00E63B0D"/>
    <w:rsid w:val="00E63B7E"/>
    <w:rsid w:val="00E66438"/>
    <w:rsid w:val="00E672C7"/>
    <w:rsid w:val="00E82CA3"/>
    <w:rsid w:val="00E85462"/>
    <w:rsid w:val="00E92B7B"/>
    <w:rsid w:val="00E95F2A"/>
    <w:rsid w:val="00EA109F"/>
    <w:rsid w:val="00EA1FE5"/>
    <w:rsid w:val="00EA275D"/>
    <w:rsid w:val="00EA4EE3"/>
    <w:rsid w:val="00EC05EC"/>
    <w:rsid w:val="00ED555C"/>
    <w:rsid w:val="00ED6CEC"/>
    <w:rsid w:val="00EE65F9"/>
    <w:rsid w:val="00EF4D2C"/>
    <w:rsid w:val="00F00D70"/>
    <w:rsid w:val="00F0148B"/>
    <w:rsid w:val="00F17704"/>
    <w:rsid w:val="00F22993"/>
    <w:rsid w:val="00F540AE"/>
    <w:rsid w:val="00F60EAB"/>
    <w:rsid w:val="00F645E4"/>
    <w:rsid w:val="00F67B0D"/>
    <w:rsid w:val="00F72248"/>
    <w:rsid w:val="00F7629C"/>
    <w:rsid w:val="00F82972"/>
    <w:rsid w:val="00F8439B"/>
    <w:rsid w:val="00F848AD"/>
    <w:rsid w:val="00F84E56"/>
    <w:rsid w:val="00F91237"/>
    <w:rsid w:val="00FA26E3"/>
    <w:rsid w:val="00FA73AC"/>
    <w:rsid w:val="00FB36EC"/>
    <w:rsid w:val="00FD04A6"/>
    <w:rsid w:val="00FD6C16"/>
    <w:rsid w:val="00FF25F1"/>
    <w:rsid w:val="00FF27D2"/>
    <w:rsid w:val="00FF4A41"/>
    <w:rsid w:val="292F8EA0"/>
    <w:rsid w:val="5E2A3BCE"/>
    <w:rsid w:val="67B395FC"/>
    <w:rsid w:val="6E3FC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FE364"/>
  <w15:chartTrackingRefBased/>
  <w15:docId w15:val="{369D12CB-F879-4A5B-B0F4-A79B670E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noProof/>
      <w:sz w:val="22"/>
      <w:szCs w:val="22"/>
    </w:rPr>
  </w:style>
  <w:style w:type="paragraph" w:styleId="Titre1">
    <w:name w:val="heading 1"/>
    <w:basedOn w:val="Normal"/>
    <w:next w:val="Normal"/>
    <w:link w:val="Titre1Car"/>
    <w:autoRedefine/>
    <w:qFormat/>
    <w:rsid w:val="00C912DE"/>
    <w:pPr>
      <w:keepNext/>
      <w:spacing w:before="120" w:after="120" w:line="360" w:lineRule="auto"/>
      <w:ind w:left="432" w:hanging="432"/>
      <w:jc w:val="center"/>
      <w:outlineLvl w:val="0"/>
    </w:pPr>
    <w:rPr>
      <w:rFonts w:ascii="League Spartan" w:hAnsi="League Spartan"/>
      <w:b/>
      <w:color w:val="1C5097"/>
      <w:sz w:val="24"/>
      <w:szCs w:val="24"/>
      <w:u w:val="single"/>
    </w:rPr>
  </w:style>
  <w:style w:type="paragraph" w:styleId="Titre2">
    <w:name w:val="heading 2"/>
    <w:basedOn w:val="Normal"/>
    <w:next w:val="Normal"/>
    <w:qFormat/>
    <w:rsid w:val="008237AF"/>
    <w:pPr>
      <w:keepNext/>
      <w:numPr>
        <w:numId w:val="39"/>
      </w:numPr>
      <w:jc w:val="both"/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6"/>
      </w:numPr>
      <w:spacing w:line="360" w:lineRule="atLeast"/>
      <w:outlineLvl w:val="2"/>
    </w:pPr>
    <w:rPr>
      <w:b/>
      <w:sz w:val="24"/>
      <w:szCs w:val="24"/>
      <w:u w:val="single"/>
      <w:lang w:val="en-GB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6"/>
      </w:numPr>
      <w:outlineLvl w:val="3"/>
    </w:pPr>
    <w:rPr>
      <w:i/>
      <w:iCs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6"/>
      </w:numPr>
      <w:outlineLvl w:val="4"/>
    </w:pPr>
    <w:rPr>
      <w:b/>
      <w:u w:val="single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right="140"/>
      <w:jc w:val="both"/>
      <w:outlineLvl w:val="5"/>
    </w:pPr>
    <w:rPr>
      <w:b/>
      <w:bCs/>
      <w:u w:val="single"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14" w:color="auto"/>
      </w:pBdr>
      <w:ind w:right="140"/>
      <w:outlineLvl w:val="6"/>
    </w:pPr>
    <w:rPr>
      <w:b/>
      <w:bCs/>
      <w:u w:val="single"/>
    </w:rPr>
  </w:style>
  <w:style w:type="paragraph" w:styleId="Titre8">
    <w:name w:val="heading 8"/>
    <w:basedOn w:val="Normal"/>
    <w:next w:val="Normal"/>
    <w:qFormat/>
    <w:pPr>
      <w:keepNext/>
      <w:numPr>
        <w:ilvl w:val="7"/>
        <w:numId w:val="16"/>
      </w:num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4962"/>
      </w:tabs>
      <w:jc w:val="center"/>
      <w:outlineLvl w:val="7"/>
    </w:pPr>
    <w:rPr>
      <w:b/>
      <w:bCs/>
      <w:szCs w:val="24"/>
    </w:rPr>
  </w:style>
  <w:style w:type="paragraph" w:styleId="Titre9">
    <w:name w:val="heading 9"/>
    <w:basedOn w:val="Normal"/>
    <w:next w:val="Normal"/>
    <w:qFormat/>
    <w:pPr>
      <w:keepNext/>
      <w:numPr>
        <w:ilvl w:val="8"/>
        <w:numId w:val="16"/>
      </w:numPr>
      <w:tabs>
        <w:tab w:val="left" w:pos="1134"/>
      </w:tabs>
      <w:jc w:val="both"/>
      <w:outlineLvl w:val="8"/>
    </w:pPr>
    <w:rPr>
      <w:b/>
      <w:noProof w:val="0"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customStyle="1" w:styleId="Texte">
    <w:name w:val="Texte"/>
    <w:basedOn w:val="Normal"/>
    <w:pPr>
      <w:spacing w:before="120"/>
      <w:jc w:val="both"/>
    </w:pPr>
    <w:rPr>
      <w:rFonts w:ascii="Tahoma" w:hAnsi="Tahoma"/>
      <w:noProof w:val="0"/>
      <w:sz w:val="24"/>
    </w:rPr>
  </w:style>
  <w:style w:type="paragraph" w:styleId="Corpsdetexte">
    <w:name w:val="Body Text"/>
    <w:basedOn w:val="Normal"/>
    <w:semiHidden/>
    <w:pPr>
      <w:tabs>
        <w:tab w:val="left" w:pos="1134"/>
      </w:tabs>
    </w:pPr>
    <w:rPr>
      <w:noProof w:val="0"/>
    </w:rPr>
  </w:style>
  <w:style w:type="paragraph" w:styleId="Corpsdetexte2">
    <w:name w:val="Body Text 2"/>
    <w:basedOn w:val="Normal"/>
    <w:link w:val="Corpsdetexte2Car"/>
    <w:semiHidden/>
    <w:pPr>
      <w:spacing w:line="240" w:lineRule="exact"/>
      <w:jc w:val="both"/>
    </w:pPr>
    <w:rPr>
      <w:b/>
      <w:i/>
    </w:rPr>
  </w:style>
  <w:style w:type="paragraph" w:styleId="Retraitcorpsdetexte">
    <w:name w:val="Body Text Indent"/>
    <w:basedOn w:val="Normal"/>
    <w:semiHidden/>
    <w:pPr>
      <w:tabs>
        <w:tab w:val="left" w:pos="1134"/>
      </w:tabs>
      <w:ind w:firstLine="1134"/>
      <w:jc w:val="both"/>
    </w:pPr>
    <w:rPr>
      <w:noProof w:val="0"/>
    </w:rPr>
  </w:style>
  <w:style w:type="paragraph" w:styleId="Corpsdetexte3">
    <w:name w:val="Body Text 3"/>
    <w:basedOn w:val="Normal"/>
    <w:semiHidden/>
    <w:pPr>
      <w:pBdr>
        <w:left w:val="single" w:sz="6" w:space="0" w:color="auto"/>
        <w:bottom w:val="single" w:sz="6" w:space="0" w:color="auto"/>
        <w:right w:val="single" w:sz="6" w:space="0" w:color="auto"/>
      </w:pBdr>
      <w:jc w:val="center"/>
    </w:pPr>
    <w:rPr>
      <w:b/>
      <w:bCs/>
      <w:sz w:val="24"/>
    </w:rPr>
  </w:style>
  <w:style w:type="paragraph" w:styleId="Titre">
    <w:name w:val="Title"/>
    <w:basedOn w:val="Normal"/>
    <w:qFormat/>
    <w:pPr>
      <w:jc w:val="center"/>
    </w:pPr>
    <w:rPr>
      <w:b/>
      <w:sz w:val="32"/>
      <w:szCs w:val="32"/>
    </w:rPr>
  </w:style>
  <w:style w:type="paragraph" w:styleId="Retraitcorpsdetexte2">
    <w:name w:val="Body Text Indent 2"/>
    <w:basedOn w:val="Normal"/>
    <w:semiHidden/>
    <w:pPr>
      <w:widowControl w:val="0"/>
      <w:tabs>
        <w:tab w:val="left" w:pos="708"/>
        <w:tab w:val="left" w:pos="1134"/>
        <w:tab w:val="left" w:pos="3402"/>
        <w:tab w:val="left" w:pos="4819"/>
        <w:tab w:val="left" w:pos="7371"/>
      </w:tabs>
      <w:spacing w:line="240" w:lineRule="atLeast"/>
      <w:ind w:firstLine="851"/>
      <w:jc w:val="both"/>
    </w:pPr>
  </w:style>
  <w:style w:type="paragraph" w:styleId="Retraitcorpsdetexte3">
    <w:name w:val="Body Text Indent 3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60"/>
      <w:jc w:val="both"/>
    </w:pPr>
    <w:rPr>
      <w:b/>
      <w:bCs/>
    </w:rPr>
  </w:style>
  <w:style w:type="paragraph" w:customStyle="1" w:styleId="Rgletype">
    <w:name w:val="Régle type"/>
    <w:basedOn w:val="Normal"/>
    <w:pPr>
      <w:tabs>
        <w:tab w:val="left" w:pos="1120"/>
        <w:tab w:val="left" w:pos="1700"/>
        <w:tab w:val="left" w:pos="4500"/>
        <w:tab w:val="decimal" w:pos="7900"/>
      </w:tabs>
      <w:jc w:val="both"/>
    </w:pPr>
    <w:rPr>
      <w:rFonts w:ascii="Times" w:hAnsi="Times"/>
      <w:noProof w:val="0"/>
      <w:sz w:val="28"/>
    </w:rPr>
  </w:style>
  <w:style w:type="paragraph" w:styleId="Lgende">
    <w:name w:val="caption"/>
    <w:basedOn w:val="Normal"/>
    <w:next w:val="Normal"/>
    <w:qFormat/>
    <w:pPr>
      <w:jc w:val="both"/>
    </w:pPr>
    <w:rPr>
      <w:bCs/>
      <w:i/>
      <w:iCs/>
      <w:sz w:val="16"/>
    </w:rPr>
  </w:style>
  <w:style w:type="character" w:styleId="Lienhypertexte">
    <w:name w:val="Hyperlink"/>
    <w:uiPriority w:val="99"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customStyle="1" w:styleId="fcasegauche">
    <w:name w:val="f_case_gauche"/>
    <w:basedOn w:val="Normal"/>
    <w:pPr>
      <w:spacing w:after="60"/>
      <w:ind w:left="284" w:hanging="284"/>
      <w:jc w:val="both"/>
    </w:pPr>
    <w:rPr>
      <w:rFonts w:ascii="Univers (WN)" w:hAnsi="Univers (WN)" w:cs="Times New Roman"/>
      <w:noProof w:val="0"/>
      <w:sz w:val="20"/>
      <w:szCs w:val="20"/>
    </w:rPr>
  </w:style>
  <w:style w:type="paragraph" w:styleId="TM1">
    <w:name w:val="toc 1"/>
    <w:basedOn w:val="Normal"/>
    <w:next w:val="Normal"/>
    <w:autoRedefine/>
    <w:uiPriority w:val="39"/>
    <w:pPr>
      <w:spacing w:before="120" w:after="120"/>
    </w:pPr>
    <w:rPr>
      <w:rFonts w:ascii="Times New Roman" w:hAnsi="Times New Roman" w:cs="Times New Roman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pPr>
      <w:ind w:left="220"/>
    </w:pPr>
    <w:rPr>
      <w:rFonts w:ascii="Times New Roman" w:hAnsi="Times New Roman" w:cs="Times New Roman"/>
      <w:smallCaps/>
      <w:szCs w:val="24"/>
    </w:rPr>
  </w:style>
  <w:style w:type="paragraph" w:styleId="TM3">
    <w:name w:val="toc 3"/>
    <w:basedOn w:val="Normal"/>
    <w:next w:val="Normal"/>
    <w:autoRedefine/>
    <w:semiHidden/>
    <w:pPr>
      <w:ind w:left="440"/>
    </w:pPr>
    <w:rPr>
      <w:rFonts w:ascii="Times New Roman" w:hAnsi="Times New Roman" w:cs="Times New Roman"/>
      <w:i/>
      <w:iCs/>
      <w:szCs w:val="24"/>
    </w:rPr>
  </w:style>
  <w:style w:type="paragraph" w:styleId="TM4">
    <w:name w:val="toc 4"/>
    <w:basedOn w:val="Normal"/>
    <w:next w:val="Normal"/>
    <w:autoRedefine/>
    <w:semiHidden/>
    <w:pPr>
      <w:ind w:left="660"/>
    </w:pPr>
    <w:rPr>
      <w:rFonts w:ascii="Times New Roman" w:hAnsi="Times New Roman" w:cs="Times New Roman"/>
      <w:szCs w:val="21"/>
    </w:rPr>
  </w:style>
  <w:style w:type="paragraph" w:styleId="TM5">
    <w:name w:val="toc 5"/>
    <w:basedOn w:val="Normal"/>
    <w:next w:val="Normal"/>
    <w:autoRedefine/>
    <w:semiHidden/>
    <w:pPr>
      <w:ind w:left="880"/>
    </w:pPr>
    <w:rPr>
      <w:rFonts w:ascii="Times New Roman" w:hAnsi="Times New Roman" w:cs="Times New Roman"/>
      <w:szCs w:val="21"/>
    </w:rPr>
  </w:style>
  <w:style w:type="paragraph" w:styleId="TM6">
    <w:name w:val="toc 6"/>
    <w:basedOn w:val="Normal"/>
    <w:next w:val="Normal"/>
    <w:autoRedefine/>
    <w:semiHidden/>
    <w:pPr>
      <w:ind w:left="1100"/>
    </w:pPr>
    <w:rPr>
      <w:rFonts w:ascii="Times New Roman" w:hAnsi="Times New Roman" w:cs="Times New Roman"/>
      <w:szCs w:val="21"/>
    </w:rPr>
  </w:style>
  <w:style w:type="paragraph" w:styleId="TM7">
    <w:name w:val="toc 7"/>
    <w:basedOn w:val="Normal"/>
    <w:next w:val="Normal"/>
    <w:autoRedefine/>
    <w:semiHidden/>
    <w:pPr>
      <w:ind w:left="1320"/>
    </w:pPr>
    <w:rPr>
      <w:rFonts w:ascii="Times New Roman" w:hAnsi="Times New Roman" w:cs="Times New Roman"/>
      <w:szCs w:val="21"/>
    </w:rPr>
  </w:style>
  <w:style w:type="paragraph" w:styleId="TM8">
    <w:name w:val="toc 8"/>
    <w:basedOn w:val="Normal"/>
    <w:next w:val="Normal"/>
    <w:autoRedefine/>
    <w:semiHidden/>
    <w:pPr>
      <w:ind w:left="1540"/>
    </w:pPr>
    <w:rPr>
      <w:rFonts w:ascii="Times New Roman" w:hAnsi="Times New Roman" w:cs="Times New Roman"/>
      <w:szCs w:val="21"/>
    </w:rPr>
  </w:style>
  <w:style w:type="paragraph" w:styleId="TM9">
    <w:name w:val="toc 9"/>
    <w:basedOn w:val="Normal"/>
    <w:next w:val="Normal"/>
    <w:autoRedefine/>
    <w:semiHidden/>
    <w:pPr>
      <w:ind w:left="1760"/>
    </w:pPr>
    <w:rPr>
      <w:rFonts w:ascii="Times New Roman" w:hAnsi="Times New Roman" w:cs="Times New Roman"/>
      <w:szCs w:val="21"/>
    </w:rPr>
  </w:style>
  <w:style w:type="paragraph" w:styleId="Paragraphedeliste">
    <w:name w:val="List Paragraph"/>
    <w:basedOn w:val="Normal"/>
    <w:qFormat/>
    <w:pPr>
      <w:ind w:left="720"/>
    </w:pPr>
    <w:rPr>
      <w:rFonts w:ascii="Times New Roman" w:hAnsi="Times New Roman" w:cs="Times New Roman"/>
      <w:noProof w:val="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93241"/>
    <w:pPr>
      <w:spacing w:before="100" w:beforeAutospacing="1" w:after="119"/>
    </w:pPr>
    <w:rPr>
      <w:rFonts w:ascii="Times New Roman" w:hAnsi="Times New Roman" w:cs="Times New Roman"/>
      <w:noProof w:val="0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E1CB1"/>
    <w:pPr>
      <w:keepLines/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noProof w:val="0"/>
      <w:color w:val="A5A5A5" w:themeColor="accent1" w:themeShade="BF"/>
      <w:sz w:val="32"/>
      <w:u w:val="none"/>
    </w:rPr>
  </w:style>
  <w:style w:type="character" w:customStyle="1" w:styleId="En-tteCar">
    <w:name w:val="En-tête Car"/>
    <w:basedOn w:val="Policepardfaut"/>
    <w:link w:val="En-tte"/>
    <w:semiHidden/>
    <w:rsid w:val="00776BB3"/>
    <w:rPr>
      <w:rFonts w:ascii="Arial" w:hAnsi="Arial" w:cs="Arial"/>
      <w:noProof/>
      <w:sz w:val="22"/>
      <w:szCs w:val="22"/>
    </w:rPr>
  </w:style>
  <w:style w:type="paragraph" w:customStyle="1" w:styleId="AETableau">
    <w:name w:val="A.E. Tableau"/>
    <w:basedOn w:val="Normal"/>
    <w:rsid w:val="00776BB3"/>
    <w:pPr>
      <w:spacing w:before="80"/>
    </w:pPr>
    <w:rPr>
      <w:rFonts w:ascii="Times New Roman" w:hAnsi="Times New Roman" w:cs="Times New Roman"/>
      <w:noProof w:val="0"/>
    </w:rPr>
  </w:style>
  <w:style w:type="character" w:customStyle="1" w:styleId="A11">
    <w:name w:val="A11"/>
    <w:basedOn w:val="Policepardfaut"/>
    <w:rsid w:val="00776BB3"/>
    <w:rPr>
      <w:rFonts w:ascii="Times" w:eastAsia="Times" w:hAnsi="Times" w:cs="Times" w:hint="default"/>
      <w:color w:val="000000"/>
      <w:sz w:val="16"/>
      <w:szCs w:val="16"/>
    </w:rPr>
  </w:style>
  <w:style w:type="table" w:styleId="Grilledutableau">
    <w:name w:val="Table Grid"/>
    <w:basedOn w:val="TableauNormal"/>
    <w:uiPriority w:val="39"/>
    <w:rsid w:val="00C16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C912DE"/>
    <w:rPr>
      <w:rFonts w:ascii="League Spartan" w:hAnsi="League Spartan" w:cs="Arial"/>
      <w:b/>
      <w:noProof/>
      <w:color w:val="1C5097"/>
      <w:sz w:val="24"/>
      <w:szCs w:val="24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A415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4152"/>
    <w:rPr>
      <w:rFonts w:ascii="Segoe UI" w:hAnsi="Segoe UI" w:cs="Segoe UI"/>
      <w:noProof/>
      <w:sz w:val="18"/>
      <w:szCs w:val="18"/>
    </w:rPr>
  </w:style>
  <w:style w:type="character" w:customStyle="1" w:styleId="Corpsdetexte2Car">
    <w:name w:val="Corps de texte 2 Car"/>
    <w:basedOn w:val="Policepardfaut"/>
    <w:link w:val="Corpsdetexte2"/>
    <w:semiHidden/>
    <w:rsid w:val="001258B0"/>
    <w:rPr>
      <w:rFonts w:ascii="Arial" w:hAnsi="Arial" w:cs="Arial"/>
      <w:b/>
      <w:i/>
      <w:noProof/>
      <w:sz w:val="22"/>
      <w:szCs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8425F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425F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425F4"/>
    <w:rPr>
      <w:rFonts w:ascii="Arial" w:hAnsi="Arial" w:cs="Arial"/>
      <w:noProof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25F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425F4"/>
    <w:rPr>
      <w:rFonts w:ascii="Arial" w:hAnsi="Arial" w:cs="Arial"/>
      <w:b/>
      <w:bCs/>
      <w:noProof/>
    </w:rPr>
  </w:style>
  <w:style w:type="table" w:customStyle="1" w:styleId="Grilledutableau1">
    <w:name w:val="Grille du tableau1"/>
    <w:basedOn w:val="TableauNormal"/>
    <w:next w:val="Grilledutableau"/>
    <w:uiPriority w:val="39"/>
    <w:rsid w:val="00842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0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tro\Desktop\Dossier_de_consultation_v2016\AE%20mod&#232;le%20GA.dotx" TargetMode="External"/></Relationship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B837AA07A2694CB50ECCF5EC4DF5C8" ma:contentTypeVersion="3" ma:contentTypeDescription="Crée un document." ma:contentTypeScope="" ma:versionID="dac39f7cfc3916015a1346fd7ef832bc">
  <xsd:schema xmlns:xsd="http://www.w3.org/2001/XMLSchema" xmlns:xs="http://www.w3.org/2001/XMLSchema" xmlns:p="http://schemas.microsoft.com/office/2006/metadata/properties" xmlns:ns2="bf9987cb-1bc4-4e27-aaa0-c68691b8f916" targetNamespace="http://schemas.microsoft.com/office/2006/metadata/properties" ma:root="true" ma:fieldsID="3dfcfbf23b5327140c83abfce728b770" ns2:_="">
    <xsd:import namespace="bf9987cb-1bc4-4e27-aaa0-c68691b8f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987cb-1bc4-4e27-aaa0-c68691b8f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D9685-FBAD-466D-A7AC-907331BE79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3892E6-AA2A-4A1D-9596-248CF4D7E61D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f9987cb-1bc4-4e27-aaa0-c68691b8f916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DABC51E-A89C-4CC3-AB57-09B4D9F1D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9987cb-1bc4-4e27-aaa0-c68691b8f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88F9D8-4E8C-4BAD-9207-06D4420AD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 modèle GA.dotx</Template>
  <TotalTime>0</TotalTime>
  <Pages>2</Pages>
  <Words>169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AE xxxx</vt:lpstr>
    </vt:vector>
  </TitlesOfParts>
  <Company>cohen</Company>
  <LinksUpToDate>false</LinksUpToDate>
  <CharactersWithSpaces>1273</CharactersWithSpaces>
  <SharedDoc>false</SharedDoc>
  <HLinks>
    <vt:vector size="60" baseType="variant">
      <vt:variant>
        <vt:i4>1376319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_Toc31025091</vt:lpwstr>
      </vt:variant>
      <vt:variant>
        <vt:i4>1310783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_Toc31025090</vt:lpwstr>
      </vt:variant>
      <vt:variant>
        <vt:i4>1900606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_Toc31025089</vt:lpwstr>
      </vt:variant>
      <vt:variant>
        <vt:i4>1835070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_Toc31025088</vt:lpwstr>
      </vt:variant>
      <vt:variant>
        <vt:i4>1245246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_Toc31025087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_Toc31025086</vt:lpwstr>
      </vt:variant>
      <vt:variant>
        <vt:i4>1114174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_Toc31025085</vt:lpwstr>
      </vt:variant>
      <vt:variant>
        <vt:i4>1048638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_Toc31025084</vt:lpwstr>
      </vt:variant>
      <vt:variant>
        <vt:i4>1507390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_Toc31025083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_Toc31025082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 xxxx</dc:title>
  <dc:subject/>
  <dc:creator>Marius TRO</dc:creator>
  <cp:keywords/>
  <dc:description/>
  <cp:lastModifiedBy>Gonlesseu Marius TRO</cp:lastModifiedBy>
  <cp:revision>2</cp:revision>
  <cp:lastPrinted>2010-01-22T21:08:00Z</cp:lastPrinted>
  <dcterms:created xsi:type="dcterms:W3CDTF">2025-09-01T06:40:00Z</dcterms:created>
  <dcterms:modified xsi:type="dcterms:W3CDTF">2025-09-01T06:40:00Z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95602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S6.2.0</vt:lpwstr>
  </property>
  <property fmtid="{D5CDD505-2E9C-101B-9397-08002B2CF9AE}" pid="5" name="NXTAG2">
    <vt:lpwstr>000800a60f0000000000010261310207c74006b004c800</vt:lpwstr>
  </property>
  <property fmtid="{D5CDD505-2E9C-101B-9397-08002B2CF9AE}" pid="6" name="ContentTypeId">
    <vt:lpwstr>0x01010025B837AA07A2694CB50ECCF5EC4DF5C8</vt:lpwstr>
  </property>
</Properties>
</file>